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0A05" w14:textId="20D518AD" w:rsidR="00A64891" w:rsidRDefault="00E05C00" w:rsidP="00A64891">
      <w:pPr>
        <w:pStyle w:val="Title"/>
      </w:pPr>
      <w:r>
        <w:rPr>
          <w:noProof/>
          <w:sz w:val="18"/>
        </w:rPr>
        <w:drawing>
          <wp:inline distT="0" distB="0" distL="0" distR="0" wp14:anchorId="6F385439" wp14:editId="408EEE60">
            <wp:extent cx="2872740" cy="749410"/>
            <wp:effectExtent l="0" t="0" r="3810" b="0"/>
            <wp:docPr id="681830601" name="Picture 1" descr="A black background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740" cy="74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607191">
        <w:t xml:space="preserve">FY </w:t>
      </w:r>
      <w:r>
        <w:t>2027 payment calendar</w:t>
      </w:r>
    </w:p>
    <w:p w14:paraId="557F43D2" w14:textId="77777777" w:rsidR="00A64891" w:rsidRPr="00A64891" w:rsidRDefault="00A64891" w:rsidP="00C07812">
      <w:pPr>
        <w:spacing w:before="0" w:after="80"/>
        <w:rPr>
          <w:sz w:val="16"/>
          <w:szCs w:val="16"/>
        </w:rPr>
      </w:pPr>
      <w:r w:rsidRPr="00A64891">
        <w:rPr>
          <w:noProof/>
          <w:sz w:val="16"/>
          <w:szCs w:val="16"/>
          <w:lang w:val="en-AU" w:eastAsia="en-AU"/>
        </w:rPr>
        <mc:AlternateContent>
          <mc:Choice Requires="wps">
            <w:drawing>
              <wp:inline distT="0" distB="0" distL="0" distR="0" wp14:anchorId="1710A787" wp14:editId="655643B4">
                <wp:extent cx="8860536" cy="54864"/>
                <wp:effectExtent l="0" t="0" r="0" b="2540"/>
                <wp:docPr id="1" name="Rectangle 1" descr="Decorativ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60536" cy="54864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chemeClr val="bg1">
                              <a:lumMod val="7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1E5A855" id="Rectangle 1" o:spid="_x0000_s1026" alt="Decorative" style="width:697.7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" fillcolor="#bfbfbf [2412]" stroked="f" strokeweight="1pt">
                <v:fill r:id="rId12" o:title="" color2="white [3212]" type="pattern"/>
                <w10:anchorlock/>
              </v:rect>
            </w:pict>
          </mc:Fallback>
        </mc:AlternateContent>
      </w:r>
    </w:p>
    <w:tbl>
      <w:tblPr>
        <w:tblW w:w="5002" w:type="pct"/>
        <w:tblInd w:w="-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  <w:tblDescription w:val="Project heading table"/>
      </w:tblPr>
      <w:tblGrid>
        <w:gridCol w:w="19"/>
        <w:gridCol w:w="6839"/>
        <w:gridCol w:w="126"/>
        <w:gridCol w:w="6985"/>
      </w:tblGrid>
      <w:tr w:rsidR="00B92748" w14:paraId="7BB00C56" w14:textId="77777777" w:rsidTr="00B92748">
        <w:trPr>
          <w:gridAfter w:val="2"/>
          <w:wAfter w:w="2545" w:type="pct"/>
          <w:trHeight w:val="272"/>
        </w:trPr>
        <w:tc>
          <w:tcPr>
            <w:tcW w:w="7" w:type="pct"/>
            <w:tcBorders>
              <w:left w:val="single" w:sz="4" w:space="0" w:color="D9D9D9" w:themeColor="background1" w:themeShade="D9"/>
            </w:tcBorders>
          </w:tcPr>
          <w:p w14:paraId="5B3ACBFB" w14:textId="77777777" w:rsidR="00B92748" w:rsidRDefault="00B92748" w:rsidP="007D7DF5"/>
        </w:tc>
        <w:tc>
          <w:tcPr>
            <w:tcW w:w="2448" w:type="pct"/>
            <w:vMerge w:val="restart"/>
          </w:tcPr>
          <w:p w14:paraId="0F757E3D" w14:textId="4871B106" w:rsidR="00B92748" w:rsidRPr="00B92748" w:rsidRDefault="00B92748" w:rsidP="007D7DF5">
            <w:pPr>
              <w:rPr>
                <w:b/>
                <w:bCs/>
                <w:sz w:val="20"/>
                <w:szCs w:val="20"/>
              </w:rPr>
            </w:pPr>
            <w:r w:rsidRPr="00B92748">
              <w:rPr>
                <w:b/>
                <w:bCs/>
                <w:sz w:val="20"/>
                <w:szCs w:val="20"/>
                <w:highlight w:val="yellow"/>
              </w:rPr>
              <w:t>Date claims are due by end of day.</w:t>
            </w:r>
          </w:p>
          <w:p w14:paraId="576F4227" w14:textId="7F5CDEBF" w:rsidR="00B92748" w:rsidRDefault="00B92748" w:rsidP="007D7DF5">
            <w:r w:rsidRPr="005F74F7">
              <w:rPr>
                <w:b/>
                <w:bCs/>
                <w:sz w:val="20"/>
                <w:szCs w:val="20"/>
                <w:shd w:val="clear" w:color="auto" w:fill="92D050"/>
              </w:rPr>
              <w:t>Payment Date</w:t>
            </w:r>
            <w:r>
              <w:t>.</w:t>
            </w:r>
          </w:p>
          <w:p w14:paraId="79B04E12" w14:textId="119533E9" w:rsidR="00B92748" w:rsidRDefault="00B92748" w:rsidP="007D7DF5"/>
        </w:tc>
      </w:tr>
      <w:tr w:rsidR="00B92748" w14:paraId="71FD480E" w14:textId="77777777" w:rsidTr="00B92748">
        <w:trPr>
          <w:gridAfter w:val="2"/>
          <w:wAfter w:w="2545" w:type="pct"/>
          <w:trHeight w:val="272"/>
        </w:trPr>
        <w:tc>
          <w:tcPr>
            <w:tcW w:w="7" w:type="pct"/>
            <w:tcBorders>
              <w:left w:val="single" w:sz="4" w:space="0" w:color="D9D9D9" w:themeColor="background1" w:themeShade="D9"/>
            </w:tcBorders>
          </w:tcPr>
          <w:p w14:paraId="70A42ACD" w14:textId="77777777" w:rsidR="00B92748" w:rsidRDefault="00B92748" w:rsidP="007D7DF5"/>
        </w:tc>
        <w:tc>
          <w:tcPr>
            <w:tcW w:w="2448" w:type="pct"/>
            <w:vMerge/>
          </w:tcPr>
          <w:p w14:paraId="650AFF9E" w14:textId="77777777" w:rsidR="00B92748" w:rsidRDefault="00B92748" w:rsidP="007D7DF5"/>
        </w:tc>
      </w:tr>
      <w:tr w:rsidR="00A64891" w14:paraId="260A677F" w14:textId="77777777" w:rsidTr="00B92748">
        <w:trPr>
          <w:trHeight w:hRule="exact" w:val="101"/>
        </w:trPr>
        <w:tc>
          <w:tcPr>
            <w:tcW w:w="2500" w:type="pct"/>
            <w:gridSpan w:val="3"/>
            <w:tcBorders>
              <w:bottom w:val="single" w:sz="18" w:space="0" w:color="D9D9D9" w:themeColor="background1" w:themeShade="D9"/>
            </w:tcBorders>
          </w:tcPr>
          <w:p w14:paraId="1CC2445D" w14:textId="77777777" w:rsidR="00A64891" w:rsidRDefault="00A64891" w:rsidP="007D7DF5"/>
        </w:tc>
        <w:tc>
          <w:tcPr>
            <w:tcW w:w="2500" w:type="pct"/>
            <w:tcBorders>
              <w:bottom w:val="single" w:sz="18" w:space="0" w:color="D9D9D9" w:themeColor="background1" w:themeShade="D9"/>
            </w:tcBorders>
          </w:tcPr>
          <w:p w14:paraId="63C56040" w14:textId="77777777" w:rsidR="00A64891" w:rsidRDefault="00A64891" w:rsidP="007D7DF5"/>
        </w:tc>
      </w:tr>
    </w:tbl>
    <w:p w14:paraId="78312A5B" w14:textId="77777777" w:rsidR="00A64891" w:rsidRDefault="00A64891" w:rsidP="00A64891">
      <w:pPr>
        <w:pStyle w:val="NoSpacing"/>
      </w:pPr>
    </w:p>
    <w:tbl>
      <w:tblPr>
        <w:tblW w:w="4465" w:type="pct"/>
        <w:tblBorders>
          <w:insideH w:val="single" w:sz="24" w:space="0" w:color="FFFFFF" w:themeColor="background1"/>
          <w:insideV w:val="single" w:sz="24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Layout table"/>
      </w:tblPr>
      <w:tblGrid>
        <w:gridCol w:w="7140"/>
        <w:gridCol w:w="3492"/>
        <w:gridCol w:w="1841"/>
      </w:tblGrid>
      <w:tr w:rsidR="00CF7D05" w14:paraId="3F26F451" w14:textId="77777777" w:rsidTr="00CF7D05">
        <w:trPr>
          <w:trHeight w:val="360"/>
        </w:trPr>
        <w:tc>
          <w:tcPr>
            <w:tcW w:w="2862" w:type="pct"/>
            <w:vMerge w:val="restart"/>
          </w:tcPr>
          <w:tbl>
            <w:tblPr>
              <w:tblW w:w="5760" w:type="dxa"/>
              <w:tblBorders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  <w:tblCaption w:val="Content table"/>
            </w:tblPr>
            <w:tblGrid>
              <w:gridCol w:w="3478"/>
              <w:gridCol w:w="2282"/>
            </w:tblGrid>
            <w:tr w:rsidR="00CF7D05" w14:paraId="2C881053" w14:textId="77777777" w:rsidTr="00CF7D05">
              <w:tc>
                <w:tcPr>
                  <w:tcW w:w="3019" w:type="pct"/>
                </w:tcPr>
                <w:p w14:paraId="1132E03E" w14:textId="53F540E7" w:rsidR="00CF7D05" w:rsidRPr="00FD5E22" w:rsidRDefault="00CF7D05" w:rsidP="00F059BC">
                  <w:pPr>
                    <w:pStyle w:val="Heading2"/>
                    <w:rPr>
                      <w:u w:val="single"/>
                    </w:rPr>
                  </w:pPr>
                  <w:r w:rsidRPr="00FD5E22">
                    <w:rPr>
                      <w:u w:val="single"/>
                    </w:rPr>
                    <w:t>Holidays</w:t>
                  </w:r>
                </w:p>
              </w:tc>
              <w:tc>
                <w:tcPr>
                  <w:tcW w:w="1981" w:type="pct"/>
                </w:tcPr>
                <w:p w14:paraId="67D175AD" w14:textId="1C655F82" w:rsidR="00CF7D05" w:rsidRDefault="00CF7D05" w:rsidP="00F059BC">
                  <w:pPr>
                    <w:pStyle w:val="Heading2"/>
                  </w:pPr>
                </w:p>
              </w:tc>
            </w:tr>
            <w:tr w:rsidR="00CF7D05" w14:paraId="2F4546ED" w14:textId="77777777" w:rsidTr="00877271">
              <w:trPr>
                <w:trHeight w:val="360"/>
              </w:trPr>
              <w:tc>
                <w:tcPr>
                  <w:tcW w:w="3019" w:type="pct"/>
                  <w:shd w:val="clear" w:color="auto" w:fill="F194B3" w:themeFill="accent5" w:themeFillTint="99"/>
                </w:tcPr>
                <w:p w14:paraId="7AE711AC" w14:textId="5A9EFC1E" w:rsidR="00CF7D05" w:rsidRPr="008A59BB" w:rsidRDefault="00CF7D05" w:rsidP="008A59BB">
                  <w:pPr>
                    <w:pStyle w:val="Heading3"/>
                  </w:pPr>
                  <w:r>
                    <w:t>Thanksgiving</w:t>
                  </w:r>
                </w:p>
              </w:tc>
              <w:tc>
                <w:tcPr>
                  <w:tcW w:w="1981" w:type="pct"/>
                  <w:shd w:val="clear" w:color="auto" w:fill="F194B3" w:themeFill="accent5" w:themeFillTint="99"/>
                </w:tcPr>
                <w:p w14:paraId="0D9DE54E" w14:textId="6C86C869" w:rsidR="00CF7D05" w:rsidRDefault="00CF7D05" w:rsidP="008E7F13">
                  <w:pPr>
                    <w:pStyle w:val="TableText"/>
                  </w:pPr>
                  <w:r>
                    <w:t>November 26, 2026</w:t>
                  </w:r>
                </w:p>
              </w:tc>
            </w:tr>
            <w:tr w:rsidR="00CF7D05" w14:paraId="301D9A17" w14:textId="77777777" w:rsidTr="00877271">
              <w:trPr>
                <w:trHeight w:val="360"/>
              </w:trPr>
              <w:tc>
                <w:tcPr>
                  <w:tcW w:w="3019" w:type="pct"/>
                  <w:shd w:val="clear" w:color="auto" w:fill="F194B3" w:themeFill="accent5" w:themeFillTint="99"/>
                </w:tcPr>
                <w:p w14:paraId="0FBEC126" w14:textId="0AFCA50E" w:rsidR="00CF7D05" w:rsidRPr="008E7F13" w:rsidRDefault="00CF7D05" w:rsidP="008E7F13">
                  <w:pPr>
                    <w:pStyle w:val="Heading3"/>
                  </w:pPr>
                  <w:r>
                    <w:t>day after thanksgiving</w:t>
                  </w:r>
                </w:p>
              </w:tc>
              <w:tc>
                <w:tcPr>
                  <w:tcW w:w="1981" w:type="pct"/>
                  <w:shd w:val="clear" w:color="auto" w:fill="F194B3" w:themeFill="accent5" w:themeFillTint="99"/>
                </w:tcPr>
                <w:p w14:paraId="24049A7C" w14:textId="57EB308A" w:rsidR="00CF7D05" w:rsidRDefault="00CF7D05" w:rsidP="008E7F13">
                  <w:pPr>
                    <w:pStyle w:val="TableText"/>
                  </w:pPr>
                  <w:r>
                    <w:t>November 27, 2026</w:t>
                  </w:r>
                </w:p>
              </w:tc>
            </w:tr>
            <w:tr w:rsidR="00CF7D05" w14:paraId="34BA72E9" w14:textId="77777777" w:rsidTr="00877271">
              <w:trPr>
                <w:trHeight w:val="360"/>
              </w:trPr>
              <w:tc>
                <w:tcPr>
                  <w:tcW w:w="3019" w:type="pct"/>
                  <w:shd w:val="clear" w:color="auto" w:fill="F194B3" w:themeFill="accent5" w:themeFillTint="99"/>
                </w:tcPr>
                <w:p w14:paraId="7AAD387F" w14:textId="7E1BC5D7" w:rsidR="00CF7D05" w:rsidRPr="008E7F13" w:rsidRDefault="00CF7D05" w:rsidP="008E7F13">
                  <w:pPr>
                    <w:pStyle w:val="Heading3"/>
                  </w:pPr>
                  <w:r>
                    <w:t>christmas eve</w:t>
                  </w:r>
                </w:p>
              </w:tc>
              <w:tc>
                <w:tcPr>
                  <w:tcW w:w="1981" w:type="pct"/>
                  <w:shd w:val="clear" w:color="auto" w:fill="F194B3" w:themeFill="accent5" w:themeFillTint="99"/>
                </w:tcPr>
                <w:p w14:paraId="625D5FAA" w14:textId="01DE4AFB" w:rsidR="00CF7D05" w:rsidRDefault="00CF7D05" w:rsidP="008E7F13">
                  <w:pPr>
                    <w:pStyle w:val="TableText"/>
                  </w:pPr>
                  <w:r>
                    <w:t>December 24, 2026</w:t>
                  </w:r>
                </w:p>
              </w:tc>
            </w:tr>
            <w:tr w:rsidR="00CF7D05" w14:paraId="437CE52A" w14:textId="77777777" w:rsidTr="00877271">
              <w:trPr>
                <w:trHeight w:val="360"/>
              </w:trPr>
              <w:tc>
                <w:tcPr>
                  <w:tcW w:w="3019" w:type="pct"/>
                  <w:shd w:val="clear" w:color="auto" w:fill="F194B3" w:themeFill="accent5" w:themeFillTint="99"/>
                </w:tcPr>
                <w:p w14:paraId="6FD71741" w14:textId="32D642FA" w:rsidR="00CF7D05" w:rsidRPr="008E7F13" w:rsidRDefault="00CF7D05" w:rsidP="008A59BB">
                  <w:pPr>
                    <w:pStyle w:val="Heading3"/>
                    <w:ind w:left="0"/>
                  </w:pPr>
                  <w:r>
                    <w:t xml:space="preserve">  christmas day</w:t>
                  </w:r>
                </w:p>
              </w:tc>
              <w:tc>
                <w:tcPr>
                  <w:tcW w:w="1981" w:type="pct"/>
                  <w:shd w:val="clear" w:color="auto" w:fill="F194B3" w:themeFill="accent5" w:themeFillTint="99"/>
                </w:tcPr>
                <w:p w14:paraId="29A404D0" w14:textId="34FA6B77" w:rsidR="00CF7D05" w:rsidRDefault="00CF7D05" w:rsidP="008E7F13">
                  <w:pPr>
                    <w:pStyle w:val="TableText"/>
                  </w:pPr>
                  <w:r w:rsidRPr="00AB7DCD">
                    <w:t>D</w:t>
                  </w:r>
                  <w:r>
                    <w:t>ecember 25, 2026</w:t>
                  </w:r>
                </w:p>
              </w:tc>
            </w:tr>
            <w:tr w:rsidR="00CF7D05" w14:paraId="22F3DB6B" w14:textId="77777777" w:rsidTr="00877271">
              <w:trPr>
                <w:trHeight w:val="360"/>
              </w:trPr>
              <w:tc>
                <w:tcPr>
                  <w:tcW w:w="3019" w:type="pct"/>
                  <w:shd w:val="clear" w:color="auto" w:fill="F194B3" w:themeFill="accent5" w:themeFillTint="99"/>
                </w:tcPr>
                <w:p w14:paraId="2970598C" w14:textId="7CAA8535" w:rsidR="00CF7D05" w:rsidRPr="008E7F13" w:rsidRDefault="00CF7D05" w:rsidP="008E7F13">
                  <w:pPr>
                    <w:pStyle w:val="Heading3"/>
                  </w:pPr>
                  <w:r>
                    <w:t>new years eve</w:t>
                  </w:r>
                </w:p>
              </w:tc>
              <w:tc>
                <w:tcPr>
                  <w:tcW w:w="1981" w:type="pct"/>
                  <w:shd w:val="clear" w:color="auto" w:fill="F194B3" w:themeFill="accent5" w:themeFillTint="99"/>
                </w:tcPr>
                <w:p w14:paraId="562808CE" w14:textId="3FE93940" w:rsidR="00CF7D05" w:rsidRDefault="00CF7D05" w:rsidP="008E7F13">
                  <w:pPr>
                    <w:pStyle w:val="TableText"/>
                  </w:pPr>
                  <w:r w:rsidRPr="00AB7DCD">
                    <w:t>D</w:t>
                  </w:r>
                  <w:r>
                    <w:t>ecember 31, 2026</w:t>
                  </w:r>
                </w:p>
              </w:tc>
            </w:tr>
            <w:tr w:rsidR="00CF7D05" w14:paraId="750A1549" w14:textId="77777777" w:rsidTr="00877271">
              <w:trPr>
                <w:trHeight w:val="360"/>
              </w:trPr>
              <w:tc>
                <w:tcPr>
                  <w:tcW w:w="3019" w:type="pct"/>
                  <w:shd w:val="clear" w:color="auto" w:fill="F194B3" w:themeFill="accent5" w:themeFillTint="99"/>
                </w:tcPr>
                <w:p w14:paraId="00355B16" w14:textId="354172A1" w:rsidR="00CF7D05" w:rsidRPr="008E7F13" w:rsidRDefault="00CF7D05" w:rsidP="008E7F13">
                  <w:pPr>
                    <w:pStyle w:val="Heading3"/>
                  </w:pPr>
                  <w:r>
                    <w:t>new years day</w:t>
                  </w:r>
                </w:p>
              </w:tc>
              <w:tc>
                <w:tcPr>
                  <w:tcW w:w="1981" w:type="pct"/>
                  <w:shd w:val="clear" w:color="auto" w:fill="F194B3" w:themeFill="accent5" w:themeFillTint="99"/>
                </w:tcPr>
                <w:p w14:paraId="19F40BD9" w14:textId="530417D2" w:rsidR="00CF7D05" w:rsidRDefault="00CF7D05" w:rsidP="008E7F13">
                  <w:pPr>
                    <w:pStyle w:val="TableText"/>
                  </w:pPr>
                  <w:r>
                    <w:t xml:space="preserve">January </w:t>
                  </w:r>
                  <w:r w:rsidR="00FD5E22">
                    <w:t>1, 2027</w:t>
                  </w:r>
                </w:p>
              </w:tc>
            </w:tr>
          </w:tbl>
          <w:p w14:paraId="1EDF7C12" w14:textId="77777777" w:rsidR="00CF7D05" w:rsidRDefault="00CF7D05" w:rsidP="007D7DF5">
            <w:pPr>
              <w:spacing w:after="160" w:line="300" w:lineRule="auto"/>
            </w:pPr>
          </w:p>
        </w:tc>
        <w:tc>
          <w:tcPr>
            <w:tcW w:w="1400" w:type="pct"/>
          </w:tcPr>
          <w:p w14:paraId="7EA77D67" w14:textId="780DBB84" w:rsidR="00CF7D05" w:rsidRDefault="00CF7D05" w:rsidP="008F2846">
            <w:pPr>
              <w:pStyle w:val="Heading2"/>
            </w:pPr>
          </w:p>
        </w:tc>
        <w:tc>
          <w:tcPr>
            <w:tcW w:w="738" w:type="pct"/>
          </w:tcPr>
          <w:p w14:paraId="7A82C177" w14:textId="41DFA71F" w:rsidR="00CF7D05" w:rsidRDefault="00CF7D05" w:rsidP="008F2846">
            <w:pPr>
              <w:pStyle w:val="Heading2"/>
            </w:pPr>
          </w:p>
        </w:tc>
      </w:tr>
      <w:tr w:rsidR="00CF7D05" w14:paraId="32A90D6D" w14:textId="77777777" w:rsidTr="00877271">
        <w:trPr>
          <w:trHeight w:val="360"/>
        </w:trPr>
        <w:tc>
          <w:tcPr>
            <w:tcW w:w="2862" w:type="pct"/>
            <w:vMerge/>
          </w:tcPr>
          <w:p w14:paraId="547793B4" w14:textId="77777777" w:rsidR="00CF7D05" w:rsidRDefault="00CF7D05" w:rsidP="008E7F13">
            <w:pPr>
              <w:pStyle w:val="Heading2"/>
            </w:pPr>
          </w:p>
        </w:tc>
        <w:tc>
          <w:tcPr>
            <w:tcW w:w="1400" w:type="pct"/>
            <w:shd w:val="clear" w:color="auto" w:fill="F194B3" w:themeFill="accent5" w:themeFillTint="99"/>
          </w:tcPr>
          <w:p w14:paraId="0A6A36C9" w14:textId="1DA85DA4" w:rsidR="00CF7D05" w:rsidRDefault="00CF7D05" w:rsidP="008A59BB">
            <w:pPr>
              <w:pStyle w:val="TableText"/>
              <w:ind w:left="0"/>
            </w:pPr>
            <w:r>
              <w:t>MARTIN LUTHER KING JR DAY</w:t>
            </w:r>
          </w:p>
        </w:tc>
        <w:tc>
          <w:tcPr>
            <w:tcW w:w="738" w:type="pct"/>
            <w:shd w:val="clear" w:color="auto" w:fill="F194B3" w:themeFill="accent5" w:themeFillTint="99"/>
          </w:tcPr>
          <w:p w14:paraId="27C4810E" w14:textId="3C1B26F4" w:rsidR="00CF7D05" w:rsidRDefault="00CF7D05" w:rsidP="008E7F13">
            <w:pPr>
              <w:pStyle w:val="TableText"/>
            </w:pPr>
            <w:r>
              <w:t>January 18, 2027</w:t>
            </w:r>
          </w:p>
        </w:tc>
      </w:tr>
      <w:tr w:rsidR="00CF7D05" w14:paraId="1ECCE0D5" w14:textId="77777777" w:rsidTr="00877271">
        <w:trPr>
          <w:trHeight w:val="360"/>
        </w:trPr>
        <w:tc>
          <w:tcPr>
            <w:tcW w:w="2862" w:type="pct"/>
            <w:vMerge/>
          </w:tcPr>
          <w:p w14:paraId="1A74E2E5" w14:textId="77777777" w:rsidR="00CF7D05" w:rsidRDefault="00CF7D05" w:rsidP="008E7F13">
            <w:pPr>
              <w:pStyle w:val="Heading2"/>
            </w:pPr>
          </w:p>
        </w:tc>
        <w:tc>
          <w:tcPr>
            <w:tcW w:w="1400" w:type="pct"/>
            <w:shd w:val="clear" w:color="auto" w:fill="F194B3" w:themeFill="accent5" w:themeFillTint="99"/>
          </w:tcPr>
          <w:p w14:paraId="11312BEF" w14:textId="63D4B661" w:rsidR="00CF7D05" w:rsidRDefault="00CF7D05" w:rsidP="008E7F13">
            <w:pPr>
              <w:pStyle w:val="TableText"/>
            </w:pPr>
            <w:r>
              <w:t>MEMORIAL DAY</w:t>
            </w:r>
          </w:p>
        </w:tc>
        <w:tc>
          <w:tcPr>
            <w:tcW w:w="738" w:type="pct"/>
            <w:shd w:val="clear" w:color="auto" w:fill="F194B3" w:themeFill="accent5" w:themeFillTint="99"/>
          </w:tcPr>
          <w:p w14:paraId="266F20E7" w14:textId="38D8BE2D" w:rsidR="00CF7D05" w:rsidRDefault="00CF7D05" w:rsidP="008E7F13">
            <w:pPr>
              <w:pStyle w:val="TableText"/>
            </w:pPr>
            <w:r>
              <w:t>May 31, 2027</w:t>
            </w:r>
          </w:p>
        </w:tc>
      </w:tr>
      <w:tr w:rsidR="00CF7D05" w14:paraId="667D382E" w14:textId="77777777" w:rsidTr="00877271">
        <w:trPr>
          <w:trHeight w:val="360"/>
        </w:trPr>
        <w:tc>
          <w:tcPr>
            <w:tcW w:w="2862" w:type="pct"/>
            <w:vMerge/>
          </w:tcPr>
          <w:p w14:paraId="34DA0D9E" w14:textId="77777777" w:rsidR="00CF7D05" w:rsidRDefault="00CF7D05" w:rsidP="008E7F13">
            <w:pPr>
              <w:pStyle w:val="Heading2"/>
            </w:pPr>
          </w:p>
        </w:tc>
        <w:tc>
          <w:tcPr>
            <w:tcW w:w="1400" w:type="pct"/>
            <w:shd w:val="clear" w:color="auto" w:fill="F194B3" w:themeFill="accent5" w:themeFillTint="99"/>
          </w:tcPr>
          <w:p w14:paraId="2C492FC1" w14:textId="3C07F3DD" w:rsidR="00CF7D05" w:rsidRDefault="00CF7D05" w:rsidP="008E7F13">
            <w:pPr>
              <w:pStyle w:val="TableText"/>
            </w:pPr>
            <w:r>
              <w:t>4</w:t>
            </w:r>
            <w:r w:rsidRPr="008A59BB">
              <w:rPr>
                <w:vertAlign w:val="superscript"/>
              </w:rPr>
              <w:t>TH</w:t>
            </w:r>
            <w:r>
              <w:t xml:space="preserve"> OF JULY</w:t>
            </w:r>
          </w:p>
        </w:tc>
        <w:tc>
          <w:tcPr>
            <w:tcW w:w="738" w:type="pct"/>
            <w:shd w:val="clear" w:color="auto" w:fill="F194B3" w:themeFill="accent5" w:themeFillTint="99"/>
          </w:tcPr>
          <w:p w14:paraId="0EB9D249" w14:textId="0F3C98FA" w:rsidR="00CF7D05" w:rsidRDefault="00CF7D05" w:rsidP="008E7F13">
            <w:pPr>
              <w:pStyle w:val="TableText"/>
            </w:pPr>
            <w:r>
              <w:t>July 4, 2027</w:t>
            </w:r>
          </w:p>
        </w:tc>
      </w:tr>
      <w:tr w:rsidR="00CF7D05" w14:paraId="3B3BFB0C" w14:textId="77777777" w:rsidTr="00877271">
        <w:trPr>
          <w:trHeight w:val="360"/>
        </w:trPr>
        <w:tc>
          <w:tcPr>
            <w:tcW w:w="2862" w:type="pct"/>
            <w:vMerge/>
          </w:tcPr>
          <w:p w14:paraId="6CE13651" w14:textId="77777777" w:rsidR="00CF7D05" w:rsidRDefault="00CF7D05" w:rsidP="008E7F13">
            <w:pPr>
              <w:pStyle w:val="Heading2"/>
            </w:pPr>
          </w:p>
        </w:tc>
        <w:tc>
          <w:tcPr>
            <w:tcW w:w="1400" w:type="pct"/>
            <w:shd w:val="clear" w:color="auto" w:fill="F194B3" w:themeFill="accent5" w:themeFillTint="99"/>
          </w:tcPr>
          <w:p w14:paraId="16EDBA10" w14:textId="41BEA623" w:rsidR="00CF7D05" w:rsidRDefault="00CF7D05" w:rsidP="008E7F13">
            <w:pPr>
              <w:pStyle w:val="TableText"/>
            </w:pPr>
            <w:r>
              <w:t>LABOR DAY</w:t>
            </w:r>
          </w:p>
        </w:tc>
        <w:tc>
          <w:tcPr>
            <w:tcW w:w="738" w:type="pct"/>
            <w:shd w:val="clear" w:color="auto" w:fill="F194B3" w:themeFill="accent5" w:themeFillTint="99"/>
          </w:tcPr>
          <w:p w14:paraId="3907BC5F" w14:textId="3BCB0508" w:rsidR="00CF7D05" w:rsidRDefault="00CF7D05" w:rsidP="00CF7D05">
            <w:pPr>
              <w:pStyle w:val="TableText"/>
              <w:ind w:left="0"/>
            </w:pPr>
            <w:r>
              <w:t>September 6, 2027</w:t>
            </w:r>
          </w:p>
        </w:tc>
      </w:tr>
      <w:tr w:rsidR="00CF7D05" w14:paraId="4503EA76" w14:textId="77777777" w:rsidTr="00FD5E22">
        <w:trPr>
          <w:trHeight w:val="360"/>
        </w:trPr>
        <w:tc>
          <w:tcPr>
            <w:tcW w:w="2862" w:type="pct"/>
            <w:vMerge/>
          </w:tcPr>
          <w:p w14:paraId="071AD25B" w14:textId="77777777" w:rsidR="00CF7D05" w:rsidRDefault="00CF7D05" w:rsidP="008E7F13">
            <w:pPr>
              <w:pStyle w:val="Heading2"/>
            </w:pPr>
          </w:p>
        </w:tc>
        <w:tc>
          <w:tcPr>
            <w:tcW w:w="1400" w:type="pct"/>
          </w:tcPr>
          <w:p w14:paraId="2B049C1D" w14:textId="77777777" w:rsidR="00CF7D05" w:rsidRDefault="00CF7D05" w:rsidP="008E7F13">
            <w:pPr>
              <w:pStyle w:val="TableText"/>
            </w:pPr>
          </w:p>
        </w:tc>
        <w:tc>
          <w:tcPr>
            <w:tcW w:w="738" w:type="pct"/>
          </w:tcPr>
          <w:p w14:paraId="6AE5E112" w14:textId="768CDB32" w:rsidR="00CF7D05" w:rsidRDefault="00CF7D05" w:rsidP="008E7F13">
            <w:pPr>
              <w:pStyle w:val="TableText"/>
            </w:pPr>
          </w:p>
        </w:tc>
      </w:tr>
      <w:tr w:rsidR="00CF7D05" w14:paraId="3D6BE253" w14:textId="77777777" w:rsidTr="00FD5E22">
        <w:trPr>
          <w:trHeight w:val="360"/>
        </w:trPr>
        <w:tc>
          <w:tcPr>
            <w:tcW w:w="2862" w:type="pct"/>
            <w:vMerge/>
          </w:tcPr>
          <w:p w14:paraId="42469A84" w14:textId="77777777" w:rsidR="00CF7D05" w:rsidRDefault="00CF7D05" w:rsidP="008E7F13">
            <w:pPr>
              <w:pStyle w:val="Heading2"/>
            </w:pPr>
          </w:p>
        </w:tc>
        <w:tc>
          <w:tcPr>
            <w:tcW w:w="1400" w:type="pct"/>
          </w:tcPr>
          <w:p w14:paraId="29A29824" w14:textId="77777777" w:rsidR="00CF7D05" w:rsidRDefault="00CF7D05" w:rsidP="008E7F13">
            <w:pPr>
              <w:pStyle w:val="TableText"/>
            </w:pPr>
          </w:p>
        </w:tc>
        <w:tc>
          <w:tcPr>
            <w:tcW w:w="738" w:type="pct"/>
          </w:tcPr>
          <w:p w14:paraId="5DB35CEA" w14:textId="10625DA7" w:rsidR="00CF7D05" w:rsidRDefault="00CF7D05" w:rsidP="008E7F13">
            <w:pPr>
              <w:pStyle w:val="TableText"/>
            </w:pPr>
          </w:p>
        </w:tc>
      </w:tr>
    </w:tbl>
    <w:p w14:paraId="6ED66FD4" w14:textId="77777777" w:rsidR="00A64891" w:rsidRDefault="00A64891" w:rsidP="00A64891">
      <w:pPr>
        <w:pStyle w:val="NoSpacing"/>
      </w:pP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Calendar layout table"/>
        <w:tblDescription w:val="Calendar"/>
      </w:tblPr>
      <w:tblGrid>
        <w:gridCol w:w="330"/>
        <w:gridCol w:w="331"/>
        <w:gridCol w:w="331"/>
        <w:gridCol w:w="332"/>
        <w:gridCol w:w="332"/>
        <w:gridCol w:w="332"/>
        <w:gridCol w:w="332"/>
        <w:gridCol w:w="331"/>
        <w:gridCol w:w="331"/>
        <w:gridCol w:w="332"/>
        <w:gridCol w:w="331"/>
        <w:gridCol w:w="332"/>
        <w:gridCol w:w="331"/>
        <w:gridCol w:w="332"/>
        <w:gridCol w:w="331"/>
        <w:gridCol w:w="332"/>
        <w:gridCol w:w="331"/>
        <w:gridCol w:w="332"/>
        <w:gridCol w:w="331"/>
        <w:gridCol w:w="332"/>
        <w:gridCol w:w="332"/>
        <w:gridCol w:w="331"/>
        <w:gridCol w:w="331"/>
        <w:gridCol w:w="332"/>
        <w:gridCol w:w="331"/>
        <w:gridCol w:w="332"/>
        <w:gridCol w:w="331"/>
        <w:gridCol w:w="332"/>
        <w:gridCol w:w="331"/>
        <w:gridCol w:w="332"/>
        <w:gridCol w:w="331"/>
        <w:gridCol w:w="332"/>
        <w:gridCol w:w="331"/>
        <w:gridCol w:w="332"/>
        <w:gridCol w:w="332"/>
        <w:gridCol w:w="331"/>
        <w:gridCol w:w="331"/>
        <w:gridCol w:w="332"/>
        <w:gridCol w:w="331"/>
        <w:gridCol w:w="332"/>
        <w:gridCol w:w="331"/>
        <w:gridCol w:w="332"/>
      </w:tblGrid>
      <w:tr w:rsidR="00A64891" w14:paraId="1B0E7D18" w14:textId="77777777" w:rsidTr="00AA023A"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338D0483" w14:textId="34DF3E03" w:rsidR="00A64891" w:rsidRDefault="008869A4" w:rsidP="007D7DF5">
            <w:pPr>
              <w:pStyle w:val="Months"/>
            </w:pPr>
            <w:r>
              <w:t>October</w:t>
            </w:r>
            <w:r w:rsidR="00CF7D05">
              <w:t xml:space="preserve"> 2026</w:t>
            </w:r>
          </w:p>
        </w:tc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43F2F007" w14:textId="204454B3" w:rsidR="00A64891" w:rsidRDefault="008869A4" w:rsidP="007D7DF5">
            <w:pPr>
              <w:pStyle w:val="Months"/>
            </w:pPr>
            <w:r>
              <w:t>November</w:t>
            </w:r>
            <w:r w:rsidR="00CF7D05">
              <w:t xml:space="preserve"> 2026</w:t>
            </w:r>
          </w:p>
        </w:tc>
        <w:tc>
          <w:tcPr>
            <w:tcW w:w="2321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59EF1F99" w14:textId="28B078CC" w:rsidR="00A64891" w:rsidRDefault="008869A4" w:rsidP="007D7DF5">
            <w:pPr>
              <w:pStyle w:val="Months"/>
            </w:pPr>
            <w:r>
              <w:t>december</w:t>
            </w:r>
            <w:r w:rsidR="00CF7D05">
              <w:t xml:space="preserve"> 2026</w:t>
            </w:r>
          </w:p>
        </w:tc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459C0F5E" w14:textId="08FB30AC" w:rsidR="00A64891" w:rsidRDefault="008869A4" w:rsidP="007D7DF5">
            <w:pPr>
              <w:pStyle w:val="Months"/>
            </w:pPr>
            <w:r>
              <w:t>january</w:t>
            </w:r>
            <w:r w:rsidR="00CF7D05">
              <w:t xml:space="preserve"> 2027</w:t>
            </w:r>
          </w:p>
        </w:tc>
        <w:tc>
          <w:tcPr>
            <w:tcW w:w="2321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0F065A60" w14:textId="69ABB056" w:rsidR="00A64891" w:rsidRDefault="008869A4" w:rsidP="007D7DF5">
            <w:pPr>
              <w:pStyle w:val="Months"/>
            </w:pPr>
            <w:r>
              <w:t>febuary</w:t>
            </w:r>
            <w:r w:rsidR="00CF7D05">
              <w:t xml:space="preserve"> 2027</w:t>
            </w:r>
          </w:p>
        </w:tc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01C5C475" w14:textId="2C382239" w:rsidR="00A64891" w:rsidRDefault="008869A4" w:rsidP="007D7DF5">
            <w:pPr>
              <w:pStyle w:val="Months"/>
            </w:pPr>
            <w:r>
              <w:t>march</w:t>
            </w:r>
            <w:r w:rsidR="00CF7D05">
              <w:t xml:space="preserve"> 2027</w:t>
            </w:r>
          </w:p>
        </w:tc>
      </w:tr>
      <w:tr w:rsidR="004C192D" w:rsidRPr="00356A1D" w14:paraId="02AFA50C" w14:textId="77777777" w:rsidTr="00AA023A">
        <w:trPr>
          <w:trHeight w:val="46"/>
        </w:trPr>
        <w:tc>
          <w:tcPr>
            <w:tcW w:w="33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E1CB3B" w14:textId="56867C6B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3E41D2" w14:textId="7F99DCA4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6FCF48" w14:textId="77D430AA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6FED9F" w14:textId="3A0EC0D8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BDF54" w14:textId="67FFF954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B368F0" w14:textId="27EC5603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7CDADB5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8DCF86" w14:textId="629D6932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5F0832" w14:textId="75FB8EB9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A28B3" w14:textId="51DE53A5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884041" w14:textId="651FE951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15E6AA" w14:textId="75EE2F4F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3ED490" w14:textId="257B2B8F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3F6D52C2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0CAA07" w14:textId="7D075749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E3BF4F" w14:textId="003F6C80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F21B4" w14:textId="471CCF5E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CAE5C" w14:textId="7FECA9CF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9F38F" w14:textId="44A714FE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71A39F" w14:textId="39D9EDB7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E9EC91B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95C914" w14:textId="140D972A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4FEDEB" w14:textId="35D53158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670830" w14:textId="09DDD0FF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22600" w14:textId="3BAB8BBA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68C4EA" w14:textId="37FAADD6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70299" w14:textId="3BDBF114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10B8D43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370978" w14:textId="7B831602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34166" w14:textId="145D53DD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0A2D2" w14:textId="1BB4FC3C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3380A" w14:textId="0E7E2B6E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9CB1A" w14:textId="6826D1D6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51547A" w14:textId="06C6B3A5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922905C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08CA33" w14:textId="16DF009D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41E9E3" w14:textId="740D1671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65766" w14:textId="188A21A3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43A4CB" w14:textId="5B905A4E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15D731" w14:textId="3381C4AF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D254D" w14:textId="40C892E5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6DBCE525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</w:tr>
      <w:tr w:rsidR="004B4400" w:rsidRPr="00356A1D" w14:paraId="17FBC673" w14:textId="77777777" w:rsidTr="00877271">
        <w:trPr>
          <w:trHeight w:val="43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5B605A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8C2FDD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539F4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5D2B78" w14:textId="1CD95512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96EAA" w14:textId="42C5F83C" w:rsidR="004B4400" w:rsidRPr="00356A1D" w:rsidRDefault="008869A4" w:rsidP="004B4400">
            <w:pPr>
              <w:pStyle w:val="Days"/>
            </w:pPr>
            <w: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F741F4" w14:textId="4C77DE0B" w:rsidR="004B4400" w:rsidRPr="00356A1D" w:rsidRDefault="008869A4" w:rsidP="004B4400">
            <w:pPr>
              <w:pStyle w:val="Days"/>
            </w:pPr>
            <w:r>
              <w:t>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3AA1172" w14:textId="41CCCEB9" w:rsidR="004B4400" w:rsidRPr="00356A1D" w:rsidRDefault="008869A4" w:rsidP="004B4400">
            <w:pPr>
              <w:pStyle w:val="Days"/>
            </w:pPr>
            <w:r>
              <w:t>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C1A28" w14:textId="31F8E7C8" w:rsidR="004B4400" w:rsidRPr="00356A1D" w:rsidRDefault="008869A4" w:rsidP="004B4400">
            <w:pPr>
              <w:pStyle w:val="Days"/>
            </w:pPr>
            <w:r>
              <w:t>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43EE9" w14:textId="34E0C284" w:rsidR="004B4400" w:rsidRPr="00356A1D" w:rsidRDefault="008869A4" w:rsidP="004B4400">
            <w:pPr>
              <w:pStyle w:val="Days"/>
            </w:pPr>
            <w:r>
              <w:t>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5E23F9" w14:textId="2D931A25" w:rsidR="004B4400" w:rsidRPr="00356A1D" w:rsidRDefault="008869A4" w:rsidP="004B4400">
            <w:pPr>
              <w:pStyle w:val="Days"/>
            </w:pPr>
            <w:r>
              <w:t>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96CB31" w14:textId="7F5ECF42" w:rsidR="004B4400" w:rsidRPr="00356A1D" w:rsidRDefault="008869A4" w:rsidP="004B4400">
            <w:pPr>
              <w:pStyle w:val="Days"/>
            </w:pPr>
            <w:r>
              <w:t>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FDF86F" w14:textId="734224AA" w:rsidR="004B4400" w:rsidRPr="00356A1D" w:rsidRDefault="008869A4" w:rsidP="004B4400">
            <w:pPr>
              <w:pStyle w:val="Days"/>
            </w:pPr>
            <w:r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263087CD" w14:textId="4B857A2E" w:rsidR="004B4400" w:rsidRPr="00356A1D" w:rsidRDefault="008869A4" w:rsidP="004B4400">
            <w:pPr>
              <w:pStyle w:val="Days"/>
            </w:pPr>
            <w: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ED69645" w14:textId="3B6F4DC2" w:rsidR="004B4400" w:rsidRPr="00356A1D" w:rsidRDefault="008869A4" w:rsidP="004B4400">
            <w:pPr>
              <w:pStyle w:val="Days"/>
            </w:pPr>
            <w:r>
              <w:t>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4FA3E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4F3EF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F5B2E" w14:textId="1E9B70DB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C9B846" w14:textId="4C45339C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AF109F" w14:textId="15D9CE67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1D90A2" w14:textId="5FCFFA04" w:rsidR="004B4400" w:rsidRPr="00356A1D" w:rsidRDefault="00A17D4B" w:rsidP="004B4400">
            <w:pPr>
              <w:pStyle w:val="Days"/>
            </w:pPr>
            <w:r>
              <w:t>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5E426DC4" w14:textId="3CDB3E09" w:rsidR="004B4400" w:rsidRPr="00356A1D" w:rsidRDefault="00A17D4B" w:rsidP="004B4400">
            <w:pPr>
              <w:pStyle w:val="Days"/>
            </w:pPr>
            <w:r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79ED04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86931D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67F26" w14:textId="55ECF8AF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08B6CF" w14:textId="7F0D2BDC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5A1384" w14:textId="37589268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33AB9382" w14:textId="6F81C5E2" w:rsidR="004B4400" w:rsidRPr="00FD5E22" w:rsidRDefault="00A17D4B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5846B313" w14:textId="46E08FA7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50B95E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42057" w14:textId="2FF3C665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B9979A" w14:textId="360EEA88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9BB4C" w14:textId="75483513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932FF8" w14:textId="39CA1055" w:rsidR="004B4400" w:rsidRPr="00356A1D" w:rsidRDefault="00A17D4B" w:rsidP="004B4400">
            <w:pPr>
              <w:pStyle w:val="Days"/>
            </w:pPr>
            <w:r>
              <w:t>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52A4235F" w14:textId="3C203EAC" w:rsidR="004B4400" w:rsidRPr="00356A1D" w:rsidRDefault="00A17D4B" w:rsidP="004B4400">
            <w:pPr>
              <w:pStyle w:val="Days"/>
            </w:pPr>
            <w:r>
              <w:t>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DEDCB06" w14:textId="79768A21" w:rsidR="004B4400" w:rsidRPr="00356A1D" w:rsidRDefault="00A17D4B" w:rsidP="004B4400">
            <w:pPr>
              <w:pStyle w:val="Days"/>
            </w:pPr>
            <w:r>
              <w:t>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92AB61" w14:textId="539E1E3B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56800" w14:textId="7047E190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33B7F2" w14:textId="309F8D6D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2480A1" w14:textId="73A91286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75F6E" w14:textId="6BDB7C63" w:rsidR="004B4400" w:rsidRPr="00356A1D" w:rsidRDefault="00A17D4B" w:rsidP="004B4400">
            <w:pPr>
              <w:pStyle w:val="Days"/>
            </w:pPr>
            <w:r>
              <w:t>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35C4C89E" w14:textId="4F1FF37B" w:rsidR="004B4400" w:rsidRPr="00356A1D" w:rsidRDefault="00A17D4B" w:rsidP="004B4400">
            <w:pPr>
              <w:pStyle w:val="Days"/>
            </w:pPr>
            <w:r>
              <w:t>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59511E14" w14:textId="1DA7F97C" w:rsidR="004B4400" w:rsidRPr="00356A1D" w:rsidRDefault="00A17D4B" w:rsidP="004B4400">
            <w:pPr>
              <w:pStyle w:val="Days"/>
            </w:pPr>
            <w:r>
              <w:t>6</w:t>
            </w:r>
          </w:p>
        </w:tc>
      </w:tr>
      <w:tr w:rsidR="004B4400" w:rsidRPr="00356A1D" w14:paraId="142352DC" w14:textId="77777777" w:rsidTr="005F74F7">
        <w:trPr>
          <w:trHeight w:val="43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F8F3CF" w14:textId="1002F1B4" w:rsidR="004B4400" w:rsidRPr="00356A1D" w:rsidRDefault="008869A4" w:rsidP="004B4400">
            <w:pPr>
              <w:pStyle w:val="Days"/>
            </w:pPr>
            <w:r>
              <w:t>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AE115B" w14:textId="6CC5A401" w:rsidR="004B4400" w:rsidRPr="00356A1D" w:rsidRDefault="008869A4" w:rsidP="004B4400">
            <w:pPr>
              <w:pStyle w:val="Days"/>
            </w:pPr>
            <w:r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DCC301" w14:textId="0BF80AA8" w:rsidR="004B4400" w:rsidRPr="00356A1D" w:rsidRDefault="008869A4" w:rsidP="004B4400">
            <w:pPr>
              <w:pStyle w:val="Days"/>
            </w:pPr>
            <w: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0131A2E8" w14:textId="11C04CDA" w:rsidR="004B4400" w:rsidRPr="00356A1D" w:rsidRDefault="008869A4" w:rsidP="004B4400">
            <w:pPr>
              <w:pStyle w:val="Days"/>
            </w:pPr>
            <w:r>
              <w:t>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4351D4" w14:textId="5245EED0" w:rsidR="004B4400" w:rsidRPr="00356A1D" w:rsidRDefault="008869A4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A73104" w14:textId="4DA139A9" w:rsidR="004B4400" w:rsidRPr="00356A1D" w:rsidRDefault="008869A4" w:rsidP="004B4400">
            <w:pPr>
              <w:pStyle w:val="Days"/>
            </w:pPr>
            <w:r>
              <w:t>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E106D8D" w14:textId="6CD83D7B" w:rsidR="004B4400" w:rsidRPr="00356A1D" w:rsidRDefault="008869A4" w:rsidP="004B4400">
            <w:pPr>
              <w:pStyle w:val="Days"/>
            </w:pPr>
            <w:r>
              <w:t>10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4780E1" w14:textId="7BA96551" w:rsidR="004B4400" w:rsidRPr="00356A1D" w:rsidRDefault="008869A4" w:rsidP="004B4400">
            <w:pPr>
              <w:pStyle w:val="Days"/>
            </w:pPr>
            <w:r>
              <w:t>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281C98" w14:textId="3303DF7A" w:rsidR="004B4400" w:rsidRPr="00356A1D" w:rsidRDefault="008869A4" w:rsidP="004B4400">
            <w:pPr>
              <w:pStyle w:val="Days"/>
            </w:pPr>
            <w:r>
              <w:t>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DDB993" w14:textId="53AF0E49" w:rsidR="004B4400" w:rsidRPr="00356A1D" w:rsidRDefault="008869A4" w:rsidP="004B4400">
            <w:pPr>
              <w:pStyle w:val="Days"/>
            </w:pPr>
            <w:r>
              <w:t>10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252BC0" w14:textId="541AF062" w:rsidR="004B4400" w:rsidRPr="00356A1D" w:rsidRDefault="008869A4" w:rsidP="004B4400">
            <w:pPr>
              <w:pStyle w:val="Days"/>
            </w:pPr>
            <w:r>
              <w:t>11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0C1515" w14:textId="48C8F1D5" w:rsidR="004B4400" w:rsidRPr="00356A1D" w:rsidRDefault="008869A4" w:rsidP="004B4400">
            <w:pPr>
              <w:pStyle w:val="Days"/>
            </w:pPr>
            <w:r>
              <w:t>12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1802D" w14:textId="28952CFA" w:rsidR="004B4400" w:rsidRPr="00356A1D" w:rsidRDefault="008869A4" w:rsidP="004B4400">
            <w:pPr>
              <w:pStyle w:val="Days"/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EEF0502" w14:textId="3D4DE207" w:rsidR="004B4400" w:rsidRPr="00356A1D" w:rsidRDefault="008869A4" w:rsidP="004B4400">
            <w:pPr>
              <w:pStyle w:val="Days"/>
            </w:pPr>
            <w:r>
              <w:t>14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9FDC37" w14:textId="70CF4330" w:rsidR="004B4400" w:rsidRPr="00356A1D" w:rsidRDefault="00A17D4B" w:rsidP="004B4400">
            <w:pPr>
              <w:pStyle w:val="Days"/>
            </w:pPr>
            <w: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59D0168D" w14:textId="028CA901" w:rsidR="004B4400" w:rsidRPr="00356A1D" w:rsidRDefault="00A17D4B" w:rsidP="004B4400">
            <w:pPr>
              <w:pStyle w:val="Days"/>
            </w:pPr>
            <w:r>
              <w:t>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FE00A2" w14:textId="482C654E" w:rsidR="004B4400" w:rsidRPr="00356A1D" w:rsidRDefault="00A17D4B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AFF6D" w14:textId="633F4685" w:rsidR="004B4400" w:rsidRPr="00356A1D" w:rsidRDefault="00A17D4B" w:rsidP="004B4400">
            <w:pPr>
              <w:pStyle w:val="Days"/>
            </w:pPr>
            <w:r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5B165" w14:textId="43E9EE09" w:rsidR="004B4400" w:rsidRPr="00356A1D" w:rsidRDefault="00A17D4B" w:rsidP="004B4400">
            <w:pPr>
              <w:pStyle w:val="Days"/>
            </w:pPr>
            <w:r>
              <w:t>10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033D65" w14:textId="65ADBD8F" w:rsidR="004B4400" w:rsidRPr="00356A1D" w:rsidRDefault="00A17D4B" w:rsidP="004B4400">
            <w:pPr>
              <w:pStyle w:val="Days"/>
            </w:pPr>
            <w:r>
              <w:t>11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64570D07" w14:textId="7B5B87F1" w:rsidR="004B4400" w:rsidRPr="00356A1D" w:rsidRDefault="00A17D4B" w:rsidP="004B4400">
            <w:pPr>
              <w:pStyle w:val="Days"/>
            </w:pPr>
            <w:r>
              <w:t>12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BAE5D" w14:textId="58A8A45A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D2A69" w14:textId="5821025A" w:rsidR="004B4400" w:rsidRPr="00356A1D" w:rsidRDefault="00A17D4B" w:rsidP="004B4400">
            <w:pPr>
              <w:pStyle w:val="Days"/>
            </w:pPr>
            <w:r>
              <w:t>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D0C519" w14:textId="6BB59F9C" w:rsidR="004B4400" w:rsidRPr="00356A1D" w:rsidRDefault="00A17D4B" w:rsidP="004B4400">
            <w:pPr>
              <w:pStyle w:val="Days"/>
            </w:pPr>
            <w:r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2650CF" w14:textId="259F65C3" w:rsidR="004B4400" w:rsidRPr="00356A1D" w:rsidRDefault="00A17D4B" w:rsidP="004B4400">
            <w:pPr>
              <w:pStyle w:val="Days"/>
            </w:pPr>
            <w: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F6F170" w14:textId="49E4269E" w:rsidR="004B4400" w:rsidRPr="00356A1D" w:rsidRDefault="00A17D4B" w:rsidP="004B4400">
            <w:pPr>
              <w:pStyle w:val="Days"/>
            </w:pPr>
            <w:r>
              <w:t>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7599202A" w14:textId="310ADD0A" w:rsidR="004B4400" w:rsidRPr="00356A1D" w:rsidRDefault="00A17D4B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E73DA3B" w14:textId="7B10840E" w:rsidR="004B4400" w:rsidRPr="00356A1D" w:rsidRDefault="00A17D4B" w:rsidP="004B4400">
            <w:pPr>
              <w:pStyle w:val="Days"/>
            </w:pPr>
            <w:r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87BD5D" w14:textId="7F93FF54" w:rsidR="004B4400" w:rsidRPr="00356A1D" w:rsidRDefault="00895146" w:rsidP="004B4400">
            <w:pPr>
              <w:pStyle w:val="Days"/>
            </w:pPr>
            <w:r>
              <w:t>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78478B" w14:textId="6C70B925" w:rsidR="004B4400" w:rsidRPr="00356A1D" w:rsidRDefault="00895146" w:rsidP="004B4400">
            <w:pPr>
              <w:pStyle w:val="Days"/>
            </w:pPr>
            <w:r>
              <w:t>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D6029" w14:textId="120DF48F" w:rsidR="004B4400" w:rsidRPr="00356A1D" w:rsidRDefault="00895146" w:rsidP="004B4400">
            <w:pPr>
              <w:pStyle w:val="Days"/>
            </w:pPr>
            <w:r>
              <w:t>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3ED55E" w14:textId="2EC17002" w:rsidR="004B4400" w:rsidRPr="00356A1D" w:rsidRDefault="00895146" w:rsidP="004B4400">
            <w:pPr>
              <w:pStyle w:val="Days"/>
            </w:pPr>
            <w:r>
              <w:t>10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8C5422" w14:textId="7EC53264" w:rsidR="004B4400" w:rsidRPr="00356A1D" w:rsidRDefault="00895146" w:rsidP="004B4400">
            <w:pPr>
              <w:pStyle w:val="Days"/>
            </w:pPr>
            <w:r>
              <w:t>11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48626" w14:textId="3DFD25E2" w:rsidR="004B4400" w:rsidRPr="00356A1D" w:rsidRDefault="00895146" w:rsidP="004B4400">
            <w:pPr>
              <w:pStyle w:val="Days"/>
            </w:pPr>
            <w:r>
              <w:t>12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B1B4BEC" w14:textId="6B8C8B4D" w:rsidR="004B4400" w:rsidRPr="00356A1D" w:rsidRDefault="00895146" w:rsidP="004B4400">
            <w:pPr>
              <w:pStyle w:val="Days"/>
            </w:pPr>
            <w:r>
              <w:t>13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CA10E" w14:textId="4B7EFF8C" w:rsidR="004B4400" w:rsidRPr="00356A1D" w:rsidRDefault="00895146" w:rsidP="004B4400">
            <w:pPr>
              <w:pStyle w:val="Days"/>
            </w:pPr>
            <w:r>
              <w:t>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FB8DE5" w14:textId="461F3CFC" w:rsidR="004B4400" w:rsidRPr="00356A1D" w:rsidRDefault="00895146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7F750A" w14:textId="6014FE5A" w:rsidR="004B4400" w:rsidRPr="00356A1D" w:rsidRDefault="00895146" w:rsidP="004B4400">
            <w:pPr>
              <w:pStyle w:val="Days"/>
            </w:pPr>
            <w:r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B9DB5F" w14:textId="6EC0EBF8" w:rsidR="004B4400" w:rsidRPr="00356A1D" w:rsidRDefault="00895146" w:rsidP="004B4400">
            <w:pPr>
              <w:pStyle w:val="Days"/>
            </w:pPr>
            <w:r>
              <w:t>10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1A413" w14:textId="650CB501" w:rsidR="004B4400" w:rsidRPr="00356A1D" w:rsidRDefault="00895146" w:rsidP="004B4400">
            <w:pPr>
              <w:pStyle w:val="Days"/>
            </w:pPr>
            <w:r>
              <w:t>11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06190" w14:textId="0F3D032D" w:rsidR="004B4400" w:rsidRPr="00356A1D" w:rsidRDefault="00895146" w:rsidP="004B4400">
            <w:pPr>
              <w:pStyle w:val="Days"/>
            </w:pPr>
            <w:r>
              <w:t>12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3BCBCA79" w14:textId="232566C4" w:rsidR="004B4400" w:rsidRPr="00356A1D" w:rsidRDefault="00895146" w:rsidP="004B4400">
            <w:pPr>
              <w:pStyle w:val="Days"/>
            </w:pPr>
            <w:r>
              <w:t>13</w:t>
            </w:r>
          </w:p>
        </w:tc>
      </w:tr>
      <w:tr w:rsidR="004B4400" w:rsidRPr="00356A1D" w14:paraId="3297A6ED" w14:textId="77777777" w:rsidTr="00BC572F">
        <w:trPr>
          <w:trHeight w:val="43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2E7FAA" w14:textId="63B2DB29" w:rsidR="004B4400" w:rsidRPr="00356A1D" w:rsidRDefault="008869A4" w:rsidP="004B4400">
            <w:pPr>
              <w:pStyle w:val="Days"/>
            </w:pPr>
            <w:r>
              <w:t>11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46A02" w14:textId="11F3DCC3" w:rsidR="004B4400" w:rsidRPr="00356A1D" w:rsidRDefault="008869A4" w:rsidP="004B4400">
            <w:pPr>
              <w:pStyle w:val="Days"/>
            </w:pPr>
            <w:r>
              <w:t>12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C3B2FB" w14:textId="6AFF808A" w:rsidR="004B4400" w:rsidRPr="00356A1D" w:rsidRDefault="008869A4" w:rsidP="004B4400">
            <w:pPr>
              <w:pStyle w:val="Days"/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B6225F" w14:textId="15B2946D" w:rsidR="004B4400" w:rsidRPr="00356A1D" w:rsidRDefault="008869A4" w:rsidP="004B4400">
            <w:pPr>
              <w:pStyle w:val="Days"/>
            </w:pPr>
            <w:r>
              <w:t>14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517286" w14:textId="5E6BEBB2" w:rsidR="004B4400" w:rsidRPr="00356A1D" w:rsidRDefault="008869A4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35A9D" w14:textId="15D7A999" w:rsidR="004B4400" w:rsidRPr="00356A1D" w:rsidRDefault="008869A4" w:rsidP="004B4400">
            <w:pPr>
              <w:pStyle w:val="Days"/>
            </w:pPr>
            <w:r>
              <w:t>16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DD8345E" w14:textId="7C038921" w:rsidR="004B4400" w:rsidRPr="00356A1D" w:rsidRDefault="008869A4" w:rsidP="004B4400">
            <w:pPr>
              <w:pStyle w:val="Days"/>
            </w:pPr>
            <w:r>
              <w:t>17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5DD363" w14:textId="0F3C81EA" w:rsidR="004B4400" w:rsidRPr="00356A1D" w:rsidRDefault="00A17D4B" w:rsidP="004B4400">
            <w:pPr>
              <w:pStyle w:val="Days"/>
            </w:pPr>
            <w:r>
              <w:t>15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83639D" w14:textId="49456A3B" w:rsidR="004B4400" w:rsidRPr="00356A1D" w:rsidRDefault="00A17D4B" w:rsidP="004B4400">
            <w:pPr>
              <w:pStyle w:val="Days"/>
            </w:pPr>
            <w:r>
              <w:t>16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917865" w14:textId="249634AF" w:rsidR="004B4400" w:rsidRPr="00356A1D" w:rsidRDefault="00A17D4B" w:rsidP="004B4400">
            <w:pPr>
              <w:pStyle w:val="Days"/>
            </w:pPr>
            <w:r>
              <w:t>17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485EB" w14:textId="0149C342" w:rsidR="004B4400" w:rsidRPr="00356A1D" w:rsidRDefault="00A17D4B" w:rsidP="004B4400">
            <w:pPr>
              <w:pStyle w:val="Days"/>
            </w:pPr>
            <w:r>
              <w:t>18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52704C" w14:textId="09373B44" w:rsidR="004B4400" w:rsidRPr="00356A1D" w:rsidRDefault="00A17D4B" w:rsidP="004B4400">
            <w:pPr>
              <w:pStyle w:val="Days"/>
            </w:pPr>
            <w:r>
              <w:t>19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AAEAF9" w14:textId="677BF3BA" w:rsidR="004B4400" w:rsidRPr="00356A1D" w:rsidRDefault="00A17D4B" w:rsidP="004B4400">
            <w:pPr>
              <w:pStyle w:val="Days"/>
            </w:pPr>
            <w:r>
              <w:t>20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1054AB8" w14:textId="7B4BEFF0" w:rsidR="004B4400" w:rsidRPr="00356A1D" w:rsidRDefault="00A17D4B" w:rsidP="004B4400">
            <w:pPr>
              <w:pStyle w:val="Days"/>
            </w:pPr>
            <w:r>
              <w:t>21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103CD9" w14:textId="7C41A071" w:rsidR="004B4400" w:rsidRPr="00356A1D" w:rsidRDefault="00A17D4B" w:rsidP="004B4400">
            <w:pPr>
              <w:pStyle w:val="Days"/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FB4008" w14:textId="3C28767B" w:rsidR="004B4400" w:rsidRPr="00356A1D" w:rsidRDefault="00A17D4B" w:rsidP="004B4400">
            <w:pPr>
              <w:pStyle w:val="Days"/>
            </w:pPr>
            <w:r>
              <w:t>14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D4154C" w14:textId="67B3B212" w:rsidR="004B4400" w:rsidRPr="00356A1D" w:rsidRDefault="00A17D4B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41ECC4" w14:textId="4E1C6683" w:rsidR="004B4400" w:rsidRPr="00356A1D" w:rsidRDefault="00A17D4B" w:rsidP="004B4400">
            <w:pPr>
              <w:pStyle w:val="Days"/>
            </w:pPr>
            <w:r>
              <w:t>16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24C635" w14:textId="3AB060F8" w:rsidR="004B4400" w:rsidRPr="00356A1D" w:rsidRDefault="00A17D4B" w:rsidP="004B4400">
            <w:pPr>
              <w:pStyle w:val="Days"/>
            </w:pPr>
            <w:r>
              <w:t>17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D4E980" w14:textId="145EFB28" w:rsidR="004B4400" w:rsidRPr="00356A1D" w:rsidRDefault="00A17D4B" w:rsidP="004B4400">
            <w:pPr>
              <w:pStyle w:val="Days"/>
            </w:pPr>
            <w:r>
              <w:t>18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680E9A4E" w14:textId="73C3AB89" w:rsidR="004B4400" w:rsidRPr="00356A1D" w:rsidRDefault="00A17D4B" w:rsidP="004B4400">
            <w:pPr>
              <w:pStyle w:val="Days"/>
            </w:pPr>
            <w:r>
              <w:t>19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429521" w14:textId="470CFC24" w:rsidR="004B4400" w:rsidRPr="00356A1D" w:rsidRDefault="00A17D4B" w:rsidP="004B4400">
            <w:pPr>
              <w:pStyle w:val="Days"/>
            </w:pPr>
            <w:r>
              <w:t>10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5FD0F3" w14:textId="4DFF5ADF" w:rsidR="004B4400" w:rsidRPr="00356A1D" w:rsidRDefault="00A17D4B" w:rsidP="004B4400">
            <w:pPr>
              <w:pStyle w:val="Days"/>
            </w:pPr>
            <w:r>
              <w:t>11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E002CD" w14:textId="45F4216C" w:rsidR="004B4400" w:rsidRPr="00356A1D" w:rsidRDefault="00A17D4B" w:rsidP="004B4400">
            <w:pPr>
              <w:pStyle w:val="Days"/>
            </w:pPr>
            <w:r>
              <w:t>12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82426" w14:textId="30D6C2A1" w:rsidR="004B4400" w:rsidRPr="00356A1D" w:rsidRDefault="00A17D4B" w:rsidP="004B4400">
            <w:pPr>
              <w:pStyle w:val="Days"/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EFB00F" w14:textId="1CC04AEC" w:rsidR="004B4400" w:rsidRPr="00356A1D" w:rsidRDefault="00A17D4B" w:rsidP="004B4400">
            <w:pPr>
              <w:pStyle w:val="Days"/>
            </w:pPr>
            <w:r>
              <w:t>14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1E94B" w14:textId="3E8EFFB2" w:rsidR="004B4400" w:rsidRPr="00356A1D" w:rsidRDefault="00A17D4B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59FC4C8" w14:textId="0DE96037" w:rsidR="004B4400" w:rsidRPr="00356A1D" w:rsidRDefault="00A17D4B" w:rsidP="004B4400">
            <w:pPr>
              <w:pStyle w:val="Days"/>
            </w:pPr>
            <w:r>
              <w:t>16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CDAAA" w14:textId="7BEE4915" w:rsidR="004B4400" w:rsidRPr="00356A1D" w:rsidRDefault="004B4400" w:rsidP="004B4400">
            <w:pPr>
              <w:pStyle w:val="Days"/>
            </w:pPr>
            <w:r w:rsidRPr="00985A74">
              <w:t>1</w:t>
            </w:r>
            <w:r w:rsidR="00895146">
              <w:t>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6D7376" w14:textId="0F000561" w:rsidR="004B4400" w:rsidRPr="00356A1D" w:rsidRDefault="00895146" w:rsidP="004B4400">
            <w:pPr>
              <w:pStyle w:val="Days"/>
            </w:pPr>
            <w:r>
              <w:t>15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F36F8E" w14:textId="1FF8CEAB" w:rsidR="004B4400" w:rsidRPr="00356A1D" w:rsidRDefault="00895146" w:rsidP="004B4400">
            <w:pPr>
              <w:pStyle w:val="Days"/>
            </w:pPr>
            <w:r>
              <w:t>16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B4D77" w14:textId="54B6D3BC" w:rsidR="004B4400" w:rsidRPr="00356A1D" w:rsidRDefault="00895146" w:rsidP="004B4400">
            <w:pPr>
              <w:pStyle w:val="Days"/>
            </w:pPr>
            <w:r>
              <w:t>17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A78E84" w14:textId="0AE94AFE" w:rsidR="004B4400" w:rsidRPr="00356A1D" w:rsidRDefault="00895146" w:rsidP="004B4400">
            <w:pPr>
              <w:pStyle w:val="Days"/>
            </w:pPr>
            <w:r>
              <w:t>18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35850" w14:textId="2CDFFE98" w:rsidR="004B4400" w:rsidRPr="00356A1D" w:rsidRDefault="00895146" w:rsidP="004B4400">
            <w:pPr>
              <w:pStyle w:val="Days"/>
            </w:pPr>
            <w:r>
              <w:t>19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F2FC05D" w14:textId="1753B371" w:rsidR="004B4400" w:rsidRPr="00356A1D" w:rsidRDefault="00895146" w:rsidP="004B4400">
            <w:pPr>
              <w:pStyle w:val="Days"/>
            </w:pPr>
            <w:r>
              <w:t>20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39EAD" w14:textId="088410D7" w:rsidR="004B4400" w:rsidRPr="00356A1D" w:rsidRDefault="004B4400" w:rsidP="004B4400">
            <w:pPr>
              <w:pStyle w:val="Days"/>
            </w:pPr>
            <w:r w:rsidRPr="00784C28">
              <w:t>1</w:t>
            </w:r>
            <w:r w:rsidR="00895146">
              <w:t>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1B4C75" w14:textId="7E21CED6" w:rsidR="004B4400" w:rsidRPr="00356A1D" w:rsidRDefault="00895146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0F6C7" w14:textId="1EA6437C" w:rsidR="004B4400" w:rsidRPr="00356A1D" w:rsidRDefault="00895146" w:rsidP="004B4400">
            <w:pPr>
              <w:pStyle w:val="Days"/>
            </w:pPr>
            <w:r>
              <w:t>16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7F4B4" w14:textId="3F8BA4F8" w:rsidR="004B4400" w:rsidRPr="00356A1D" w:rsidRDefault="00895146" w:rsidP="004B4400">
            <w:pPr>
              <w:pStyle w:val="Days"/>
            </w:pPr>
            <w:r>
              <w:t>17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137103" w14:textId="35204830" w:rsidR="004B4400" w:rsidRPr="00356A1D" w:rsidRDefault="00895146" w:rsidP="004B4400">
            <w:pPr>
              <w:pStyle w:val="Days"/>
            </w:pPr>
            <w:r>
              <w:t>18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E34ED7" w14:textId="660D49D7" w:rsidR="004B4400" w:rsidRPr="00356A1D" w:rsidRDefault="00895146" w:rsidP="004B4400">
            <w:pPr>
              <w:pStyle w:val="Days"/>
            </w:pPr>
            <w:r>
              <w:t>19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A546447" w14:textId="0C830A03" w:rsidR="004B4400" w:rsidRPr="00356A1D" w:rsidRDefault="00895146" w:rsidP="004B4400">
            <w:pPr>
              <w:pStyle w:val="Days"/>
            </w:pPr>
            <w:r>
              <w:t>20</w:t>
            </w:r>
          </w:p>
        </w:tc>
      </w:tr>
      <w:tr w:rsidR="004B4400" w:rsidRPr="00356A1D" w14:paraId="15520382" w14:textId="77777777" w:rsidTr="00877271">
        <w:trPr>
          <w:trHeight w:val="43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EB8F3C" w14:textId="5A9DF066" w:rsidR="004B4400" w:rsidRPr="00356A1D" w:rsidRDefault="004B4400" w:rsidP="004B4400">
            <w:pPr>
              <w:pStyle w:val="Days"/>
            </w:pPr>
            <w:r w:rsidRPr="00962832">
              <w:t>1</w:t>
            </w:r>
            <w:r w:rsidR="008869A4">
              <w:t>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E2F965" w14:textId="5339E703" w:rsidR="004B4400" w:rsidRPr="00356A1D" w:rsidRDefault="008869A4" w:rsidP="004B4400">
            <w:pPr>
              <w:pStyle w:val="Days"/>
            </w:pPr>
            <w:r>
              <w:t>19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865042" w14:textId="3F8D6957" w:rsidR="004B4400" w:rsidRPr="00356A1D" w:rsidRDefault="008869A4" w:rsidP="004B4400">
            <w:pPr>
              <w:pStyle w:val="Days"/>
            </w:pPr>
            <w:r>
              <w:t>20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C1F97F" w14:textId="5F89012B" w:rsidR="004B4400" w:rsidRPr="00356A1D" w:rsidRDefault="008869A4" w:rsidP="004B4400">
            <w:pPr>
              <w:pStyle w:val="Days"/>
            </w:pPr>
            <w:r>
              <w:t>21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8D715B" w14:textId="5E187677" w:rsidR="004B4400" w:rsidRPr="00356A1D" w:rsidRDefault="008869A4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42590B" w14:textId="5AA712DA" w:rsidR="004B4400" w:rsidRPr="00356A1D" w:rsidRDefault="008869A4" w:rsidP="004B4400">
            <w:pPr>
              <w:pStyle w:val="Days"/>
            </w:pPr>
            <w:r>
              <w:t>23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5F5EE28C" w14:textId="3E5FBC78" w:rsidR="004B4400" w:rsidRPr="00356A1D" w:rsidRDefault="008869A4" w:rsidP="004B4400">
            <w:pPr>
              <w:pStyle w:val="Days"/>
            </w:pPr>
            <w:r>
              <w:t>24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25EFE5" w14:textId="616568D3" w:rsidR="004B4400" w:rsidRPr="00356A1D" w:rsidRDefault="00A17D4B" w:rsidP="004B4400">
            <w:pPr>
              <w:pStyle w:val="Days"/>
            </w:pPr>
            <w:r>
              <w:t>22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118A2" w14:textId="7710DD41" w:rsidR="004B4400" w:rsidRPr="00356A1D" w:rsidRDefault="00A17D4B" w:rsidP="004B4400">
            <w:pPr>
              <w:pStyle w:val="Days"/>
            </w:pPr>
            <w:r>
              <w:t>23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CABCAA" w14:textId="126B3C1E" w:rsidR="004B4400" w:rsidRPr="00356A1D" w:rsidRDefault="00A17D4B" w:rsidP="004B4400">
            <w:pPr>
              <w:pStyle w:val="Days"/>
            </w:pPr>
            <w:r>
              <w:t>24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7DB4C056" w14:textId="2DDD31E7" w:rsidR="004B4400" w:rsidRPr="00356A1D" w:rsidRDefault="00A17D4B" w:rsidP="004B4400">
            <w:pPr>
              <w:pStyle w:val="Days"/>
            </w:pPr>
            <w:r>
              <w:t>25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1A43A9BE" w14:textId="7F9B546A" w:rsidR="004B4400" w:rsidRPr="00FD5E22" w:rsidRDefault="00FD5E22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30D3934C" w14:textId="3F852F38" w:rsidR="004B4400" w:rsidRPr="00FD5E22" w:rsidRDefault="00FD5E22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3FC6AA11" w14:textId="7AA6D262" w:rsidR="004B4400" w:rsidRPr="00356A1D" w:rsidRDefault="00A17D4B" w:rsidP="004B4400">
            <w:pPr>
              <w:pStyle w:val="Days"/>
            </w:pPr>
            <w:r>
              <w:t>28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7737C0" w14:textId="7BCE78D7" w:rsidR="004B4400" w:rsidRPr="00356A1D" w:rsidRDefault="00A17D4B" w:rsidP="004B4400">
            <w:pPr>
              <w:pStyle w:val="Days"/>
            </w:pPr>
            <w:r>
              <w:t>20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A297F7" w14:textId="29A67C48" w:rsidR="004B4400" w:rsidRPr="00356A1D" w:rsidRDefault="00A17D4B" w:rsidP="004B4400">
            <w:pPr>
              <w:pStyle w:val="Days"/>
            </w:pPr>
            <w:r>
              <w:t>21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ACC90E" w14:textId="07797A8B" w:rsidR="004B4400" w:rsidRPr="00356A1D" w:rsidRDefault="00A17D4B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1EA9EE43" w14:textId="09A4BAB0" w:rsidR="004B4400" w:rsidRPr="00356A1D" w:rsidRDefault="00A17D4B" w:rsidP="004B4400">
            <w:pPr>
              <w:pStyle w:val="Days"/>
            </w:pPr>
            <w:r>
              <w:t>23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78264173" w14:textId="055C078B" w:rsidR="004B4400" w:rsidRPr="00FD5E22" w:rsidRDefault="00A17D4B" w:rsidP="004B4400">
            <w:pPr>
              <w:pStyle w:val="Days"/>
              <w:rPr>
                <w:b/>
                <w:bCs/>
              </w:rPr>
            </w:pPr>
            <w:r w:rsidRPr="00FD5E22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6EA9D30F" w14:textId="1773E484" w:rsidR="004B4400" w:rsidRPr="00FD5E22" w:rsidRDefault="00A17D4B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412D113" w14:textId="3044A4E6" w:rsidR="004B4400" w:rsidRPr="00356A1D" w:rsidRDefault="00A17D4B" w:rsidP="004B4400">
            <w:pPr>
              <w:pStyle w:val="Days"/>
            </w:pPr>
            <w:r>
              <w:t>26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EB8BA9" w14:textId="1993C3DE" w:rsidR="004B4400" w:rsidRPr="00356A1D" w:rsidRDefault="00A17D4B" w:rsidP="004B4400">
            <w:pPr>
              <w:pStyle w:val="Days"/>
            </w:pPr>
            <w:r>
              <w:t>17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4759B05B" w14:textId="45627813" w:rsidR="004B4400" w:rsidRPr="00FD5E22" w:rsidRDefault="00A17D4B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F645B" w14:textId="4F255853" w:rsidR="004B4400" w:rsidRPr="00356A1D" w:rsidRDefault="00A17D4B" w:rsidP="004B4400">
            <w:pPr>
              <w:pStyle w:val="Days"/>
            </w:pPr>
            <w:r>
              <w:t>19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9D3F8" w14:textId="6BEA1670" w:rsidR="004B4400" w:rsidRPr="00356A1D" w:rsidRDefault="00A17D4B" w:rsidP="004B4400">
            <w:pPr>
              <w:pStyle w:val="Days"/>
            </w:pPr>
            <w:r>
              <w:t>20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55B3ED" w14:textId="425A9474" w:rsidR="004B4400" w:rsidRPr="00356A1D" w:rsidRDefault="00A17D4B" w:rsidP="004B4400">
            <w:pPr>
              <w:pStyle w:val="Days"/>
            </w:pPr>
            <w:r>
              <w:t>21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E4550E" w14:textId="03F78FCC" w:rsidR="004B4400" w:rsidRPr="00356A1D" w:rsidRDefault="00A17D4B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09FB847" w14:textId="624632D2" w:rsidR="004B4400" w:rsidRPr="00356A1D" w:rsidRDefault="00A17D4B" w:rsidP="004B4400">
            <w:pPr>
              <w:pStyle w:val="Days"/>
            </w:pPr>
            <w:r>
              <w:t>23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6D4C7E" w14:textId="68DAEE5D" w:rsidR="004B4400" w:rsidRPr="00356A1D" w:rsidRDefault="00895146" w:rsidP="004B4400">
            <w:pPr>
              <w:pStyle w:val="Days"/>
            </w:pPr>
            <w:r>
              <w:t>21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1C494D" w14:textId="1D2BB1BB" w:rsidR="004B4400" w:rsidRPr="00356A1D" w:rsidRDefault="00895146" w:rsidP="004B4400">
            <w:pPr>
              <w:pStyle w:val="Days"/>
            </w:pPr>
            <w:r>
              <w:t>22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4EC68" w14:textId="54782841" w:rsidR="004B4400" w:rsidRPr="00356A1D" w:rsidRDefault="00895146" w:rsidP="004B4400">
            <w:pPr>
              <w:pStyle w:val="Days"/>
            </w:pPr>
            <w:r>
              <w:t>23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5E3F07" w14:textId="6B6B0B9A" w:rsidR="004B4400" w:rsidRPr="00356A1D" w:rsidRDefault="00895146" w:rsidP="004B4400">
            <w:pPr>
              <w:pStyle w:val="Days"/>
            </w:pPr>
            <w:r>
              <w:t>24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A4C2F0" w14:textId="576BD9BB" w:rsidR="004B4400" w:rsidRPr="00356A1D" w:rsidRDefault="00895146" w:rsidP="004B4400">
            <w:pPr>
              <w:pStyle w:val="Days"/>
            </w:pPr>
            <w:r>
              <w:t>25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44D75165" w14:textId="16180C16" w:rsidR="004B4400" w:rsidRPr="00356A1D" w:rsidRDefault="00895146" w:rsidP="004B4400">
            <w:pPr>
              <w:pStyle w:val="Days"/>
            </w:pPr>
            <w:r>
              <w:t>26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35A723A" w14:textId="459089CE" w:rsidR="004B4400" w:rsidRPr="00356A1D" w:rsidRDefault="00895146" w:rsidP="004B4400">
            <w:pPr>
              <w:pStyle w:val="Days"/>
            </w:pPr>
            <w:r>
              <w:t>27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DCC914" w14:textId="6887A338" w:rsidR="004B4400" w:rsidRPr="00356A1D" w:rsidRDefault="004B4400" w:rsidP="004B4400">
            <w:pPr>
              <w:pStyle w:val="Days"/>
            </w:pPr>
            <w:r w:rsidRPr="00784C28">
              <w:t>2</w:t>
            </w:r>
            <w:r w:rsidR="00895146">
              <w:t>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1ACBF9" w14:textId="559CA4A4" w:rsidR="004B4400" w:rsidRPr="00356A1D" w:rsidRDefault="00895146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FE2C7" w14:textId="5339B24B" w:rsidR="004B4400" w:rsidRPr="00356A1D" w:rsidRDefault="00895146" w:rsidP="004B4400">
            <w:pPr>
              <w:pStyle w:val="Days"/>
            </w:pPr>
            <w:r>
              <w:t>23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BC589" w14:textId="3451D602" w:rsidR="004B4400" w:rsidRPr="00356A1D" w:rsidRDefault="00895146" w:rsidP="004B4400">
            <w:pPr>
              <w:pStyle w:val="Days"/>
            </w:pPr>
            <w:r>
              <w:t>24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55D90F" w14:textId="309A26FA" w:rsidR="004B4400" w:rsidRPr="00356A1D" w:rsidRDefault="00895146" w:rsidP="004B4400">
            <w:pPr>
              <w:pStyle w:val="Days"/>
            </w:pPr>
            <w:r>
              <w:t>25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7E74E871" w14:textId="003BF3C3" w:rsidR="004B4400" w:rsidRPr="00356A1D" w:rsidRDefault="00895146" w:rsidP="004B4400">
            <w:pPr>
              <w:pStyle w:val="Days"/>
            </w:pPr>
            <w:r>
              <w:t>26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660628A4" w14:textId="7350B9CF" w:rsidR="004B4400" w:rsidRPr="00356A1D" w:rsidRDefault="00895146" w:rsidP="004B4400">
            <w:pPr>
              <w:pStyle w:val="Days"/>
            </w:pPr>
            <w:r>
              <w:t>27</w:t>
            </w:r>
          </w:p>
        </w:tc>
      </w:tr>
      <w:tr w:rsidR="004B4400" w:rsidRPr="00356A1D" w14:paraId="3874EC46" w14:textId="77777777" w:rsidTr="00877271">
        <w:trPr>
          <w:trHeight w:val="43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5D433C" w14:textId="73869543" w:rsidR="004B4400" w:rsidRPr="00356A1D" w:rsidRDefault="004B4400" w:rsidP="004B4400">
            <w:pPr>
              <w:pStyle w:val="Days"/>
            </w:pPr>
            <w:r w:rsidRPr="00962832">
              <w:t>2</w:t>
            </w:r>
            <w:r w:rsidR="008869A4"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90055" w14:textId="61FEC9E7" w:rsidR="004B4400" w:rsidRPr="00356A1D" w:rsidRDefault="008869A4" w:rsidP="004B4400">
            <w:pPr>
              <w:pStyle w:val="Days"/>
            </w:pPr>
            <w:r>
              <w:t>26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BE84CE" w14:textId="14ABFC54" w:rsidR="004B4400" w:rsidRPr="00356A1D" w:rsidRDefault="008869A4" w:rsidP="004B4400">
            <w:pPr>
              <w:pStyle w:val="Days"/>
            </w:pPr>
            <w:r>
              <w:t>27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9E16D" w14:textId="04A177E3" w:rsidR="004B4400" w:rsidRPr="00356A1D" w:rsidRDefault="008869A4" w:rsidP="004B4400">
            <w:pPr>
              <w:pStyle w:val="Days"/>
            </w:pPr>
            <w:r>
              <w:t>28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49DF8C" w14:textId="0609D2B9" w:rsidR="004B4400" w:rsidRPr="00356A1D" w:rsidRDefault="008869A4" w:rsidP="004B4400">
            <w:pPr>
              <w:pStyle w:val="Days"/>
            </w:pPr>
            <w:r>
              <w:t>29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0011EC9C" w14:textId="21CCDA5A" w:rsidR="004B4400" w:rsidRPr="00356A1D" w:rsidRDefault="008869A4" w:rsidP="004B4400">
            <w:pPr>
              <w:pStyle w:val="Days"/>
            </w:pPr>
            <w:r>
              <w:t>30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AAEBBC4" w14:textId="489908F1" w:rsidR="004B4400" w:rsidRPr="00356A1D" w:rsidRDefault="008869A4" w:rsidP="004B4400">
            <w:pPr>
              <w:pStyle w:val="Days"/>
            </w:pPr>
            <w:r>
              <w:t>31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636A8" w14:textId="32FFD3C1" w:rsidR="004B4400" w:rsidRPr="00356A1D" w:rsidRDefault="004B4400" w:rsidP="004B4400">
            <w:pPr>
              <w:pStyle w:val="Days"/>
            </w:pPr>
            <w:r w:rsidRPr="003860D0">
              <w:t>2</w:t>
            </w:r>
            <w:r w:rsidR="00A17D4B"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4B9416" w14:textId="037678F5" w:rsidR="004B4400" w:rsidRPr="00356A1D" w:rsidRDefault="00A17D4B" w:rsidP="004B4400">
            <w:pPr>
              <w:pStyle w:val="Days"/>
            </w:pPr>
            <w:r>
              <w:t>30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7CEDA7" w14:textId="730B02DA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B5FB74" w14:textId="087959B6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7C7E89" w14:textId="32735FFA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0F2F1A" w14:textId="0F35D0E4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D8ED07C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E10F4B" w14:textId="4BCFA910" w:rsidR="004B4400" w:rsidRPr="00356A1D" w:rsidRDefault="00A17D4B" w:rsidP="004B4400">
            <w:pPr>
              <w:pStyle w:val="Days"/>
            </w:pPr>
            <w:r>
              <w:t>27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149FD1" w14:textId="3D4BA29C" w:rsidR="004B4400" w:rsidRPr="00356A1D" w:rsidRDefault="00A17D4B" w:rsidP="004B4400">
            <w:pPr>
              <w:pStyle w:val="Days"/>
            </w:pPr>
            <w:r>
              <w:t>28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43DA3C" w14:textId="01ECDB40" w:rsidR="004B4400" w:rsidRPr="00356A1D" w:rsidRDefault="00A17D4B" w:rsidP="004B4400">
            <w:pPr>
              <w:pStyle w:val="Days"/>
            </w:pPr>
            <w:r>
              <w:t>29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180A50" w14:textId="39BB3A83" w:rsidR="004B4400" w:rsidRPr="00356A1D" w:rsidRDefault="00A17D4B" w:rsidP="004B4400">
            <w:pPr>
              <w:pStyle w:val="Days"/>
            </w:pPr>
            <w:r>
              <w:t>30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285062B9" w14:textId="59530BE9" w:rsidR="004B4400" w:rsidRPr="00FD5E22" w:rsidRDefault="00A17D4B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82DDF" w14:textId="61FCDF5B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C34959C" w14:textId="3D118D9C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5C5418" w14:textId="58984D13" w:rsidR="004B4400" w:rsidRPr="00356A1D" w:rsidRDefault="00A17D4B" w:rsidP="004B4400">
            <w:pPr>
              <w:pStyle w:val="Days"/>
            </w:pPr>
            <w:r>
              <w:t>24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2EF10" w14:textId="1973C006" w:rsidR="004B4400" w:rsidRPr="00356A1D" w:rsidRDefault="00A17D4B" w:rsidP="004B4400">
            <w:pPr>
              <w:pStyle w:val="Days"/>
            </w:pPr>
            <w:r>
              <w:t>25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6A2A8D" w14:textId="62FA0D93" w:rsidR="004B4400" w:rsidRPr="00356A1D" w:rsidRDefault="00A17D4B" w:rsidP="004B4400">
            <w:pPr>
              <w:pStyle w:val="Days"/>
            </w:pPr>
            <w:r>
              <w:t>26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EF593D" w14:textId="491C7B7F" w:rsidR="004B4400" w:rsidRPr="00356A1D" w:rsidRDefault="00A17D4B" w:rsidP="004B4400">
            <w:pPr>
              <w:pStyle w:val="Days"/>
            </w:pPr>
            <w:r>
              <w:t>27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F2FDC" w14:textId="62059343" w:rsidR="004B4400" w:rsidRPr="00356A1D" w:rsidRDefault="00A17D4B" w:rsidP="004B4400">
            <w:pPr>
              <w:pStyle w:val="Days"/>
            </w:pPr>
            <w:r>
              <w:t>28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611BD553" w14:textId="1A6E8683" w:rsidR="004B4400" w:rsidRPr="00356A1D" w:rsidRDefault="00A17D4B" w:rsidP="004B4400">
            <w:pPr>
              <w:pStyle w:val="Days"/>
            </w:pPr>
            <w:r>
              <w:t>29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3D3B928" w14:textId="19C7AAD2" w:rsidR="004B4400" w:rsidRPr="00356A1D" w:rsidRDefault="00A17D4B" w:rsidP="004B4400">
            <w:pPr>
              <w:pStyle w:val="Days"/>
            </w:pPr>
            <w:r>
              <w:t>30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72EB80" w14:textId="04494CE2" w:rsidR="004B4400" w:rsidRPr="00356A1D" w:rsidRDefault="004B4400" w:rsidP="004B4400">
            <w:pPr>
              <w:pStyle w:val="Days"/>
            </w:pPr>
            <w:r w:rsidRPr="00985A74">
              <w:t>2</w:t>
            </w:r>
            <w:r w:rsidR="00895146"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C181A4" w14:textId="0B172830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97390A" w14:textId="126D61C1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73DA8B" w14:textId="094BD1F4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40340" w14:textId="3CC230E4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4D98BA" w14:textId="00DA7DF6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0E8CF52" w14:textId="591F05C1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6635A9" w14:textId="1DBA1115" w:rsidR="004B4400" w:rsidRPr="00356A1D" w:rsidRDefault="004B4400" w:rsidP="004B4400">
            <w:pPr>
              <w:pStyle w:val="Days"/>
            </w:pPr>
            <w:r w:rsidRPr="00784C28">
              <w:t>2</w:t>
            </w:r>
            <w:r w:rsidR="00895146">
              <w:t>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256910" w14:textId="20371D33" w:rsidR="004B4400" w:rsidRPr="00356A1D" w:rsidRDefault="00895146" w:rsidP="004B4400">
            <w:pPr>
              <w:pStyle w:val="Days"/>
            </w:pPr>
            <w:r>
              <w:t>29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C6E65" w14:textId="160D0B14" w:rsidR="004B4400" w:rsidRPr="00356A1D" w:rsidRDefault="00895146" w:rsidP="004B4400">
            <w:pPr>
              <w:pStyle w:val="Days"/>
            </w:pPr>
            <w:r>
              <w:t>30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63DB87" w14:textId="6EC7681A" w:rsidR="004B4400" w:rsidRPr="00356A1D" w:rsidRDefault="00895146" w:rsidP="004B4400">
            <w:pPr>
              <w:pStyle w:val="Days"/>
            </w:pPr>
            <w:r>
              <w:t>31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E9A4C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63739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E56F154" w14:textId="77777777" w:rsidR="004B4400" w:rsidRPr="00356A1D" w:rsidRDefault="004B4400" w:rsidP="004B4400">
            <w:pPr>
              <w:pStyle w:val="Days"/>
            </w:pPr>
          </w:p>
        </w:tc>
      </w:tr>
      <w:tr w:rsidR="004B4400" w:rsidRPr="00356A1D" w14:paraId="1C65879A" w14:textId="77777777" w:rsidTr="00BC572F">
        <w:trPr>
          <w:trHeight w:val="43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898FB3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1FEA5941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C6ED83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369D2B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DC62979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631E31E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02E2DFC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54AF7BA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B27B5DF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D7914AF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591B745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D4ADD5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C19FAC5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5BB618D4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3E35EDE" w14:textId="418FC033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4BB7364" w14:textId="42CD3813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5646B03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0E26B84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3943A2BC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2C6E2D5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52F8EBB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32784392" w14:textId="054E64D6" w:rsidR="004B4400" w:rsidRPr="00356A1D" w:rsidRDefault="00A17D4B" w:rsidP="004B4400">
            <w:pPr>
              <w:pStyle w:val="Days"/>
            </w:pPr>
            <w:r>
              <w:t>31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AC4FB5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1EA7D5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1BD73272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29B70FF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EEC4B52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7A128BC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3488A529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934F054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EF4CFEE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10D9E2C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11DD0BB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81719C9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59451799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AA731C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B2DA06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06F1B41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175814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3ED539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2AC96C2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32204E38" w14:textId="77777777" w:rsidR="004B4400" w:rsidRPr="00356A1D" w:rsidRDefault="004B4400" w:rsidP="004B4400">
            <w:pPr>
              <w:pStyle w:val="Days"/>
            </w:pPr>
          </w:p>
        </w:tc>
      </w:tr>
      <w:tr w:rsidR="00A64891" w14:paraId="7D18CA98" w14:textId="77777777" w:rsidTr="00AA023A"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7E0FCD79" w14:textId="4ADA69B6" w:rsidR="00A64891" w:rsidRDefault="008869A4" w:rsidP="007D7DF5">
            <w:pPr>
              <w:pStyle w:val="Months"/>
            </w:pPr>
            <w:r>
              <w:t>april</w:t>
            </w:r>
            <w:r w:rsidR="00CF7D05">
              <w:t xml:space="preserve"> 2027</w:t>
            </w:r>
          </w:p>
        </w:tc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3F4A9371" w14:textId="457C1986" w:rsidR="00A64891" w:rsidRDefault="008869A4" w:rsidP="007D7DF5">
            <w:pPr>
              <w:pStyle w:val="Months"/>
            </w:pPr>
            <w:r>
              <w:t>may</w:t>
            </w:r>
            <w:r w:rsidR="00CF7D05">
              <w:t xml:space="preserve"> 2027</w:t>
            </w:r>
          </w:p>
        </w:tc>
        <w:tc>
          <w:tcPr>
            <w:tcW w:w="2321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2B0732E3" w14:textId="00B00799" w:rsidR="00A64891" w:rsidRDefault="008869A4" w:rsidP="007D7DF5">
            <w:pPr>
              <w:pStyle w:val="Months"/>
            </w:pPr>
            <w:r>
              <w:t>june</w:t>
            </w:r>
            <w:r w:rsidR="00CF7D05">
              <w:t xml:space="preserve"> 2027</w:t>
            </w:r>
          </w:p>
        </w:tc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4E380A54" w14:textId="474AC644" w:rsidR="00A64891" w:rsidRDefault="008869A4" w:rsidP="007D7DF5">
            <w:pPr>
              <w:pStyle w:val="Months"/>
            </w:pPr>
            <w:r>
              <w:t>july</w:t>
            </w:r>
            <w:r w:rsidR="00CF7D05">
              <w:t xml:space="preserve"> 2027</w:t>
            </w:r>
          </w:p>
        </w:tc>
        <w:tc>
          <w:tcPr>
            <w:tcW w:w="2321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56F10684" w14:textId="06B22A10" w:rsidR="00A64891" w:rsidRDefault="008869A4" w:rsidP="007D7DF5">
            <w:pPr>
              <w:pStyle w:val="Months"/>
            </w:pPr>
            <w:r>
              <w:t>august</w:t>
            </w:r>
            <w:r w:rsidR="00CF7D05">
              <w:t xml:space="preserve"> 2027</w:t>
            </w:r>
          </w:p>
        </w:tc>
        <w:tc>
          <w:tcPr>
            <w:tcW w:w="2320" w:type="dxa"/>
            <w:gridSpan w:val="7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7793D329" w14:textId="7C7FF111" w:rsidR="00A64891" w:rsidRDefault="008869A4" w:rsidP="007D7DF5">
            <w:pPr>
              <w:pStyle w:val="Months"/>
            </w:pPr>
            <w:r>
              <w:t>september</w:t>
            </w:r>
            <w:r w:rsidR="00CF7D05">
              <w:t xml:space="preserve"> 2027</w:t>
            </w:r>
          </w:p>
        </w:tc>
      </w:tr>
      <w:tr w:rsidR="004C192D" w:rsidRPr="00356A1D" w14:paraId="5A79D674" w14:textId="77777777" w:rsidTr="00AA023A">
        <w:trPr>
          <w:trHeight w:val="45"/>
        </w:trPr>
        <w:tc>
          <w:tcPr>
            <w:tcW w:w="330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12F6A" w14:textId="599833EF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24DBA4" w14:textId="77B5BE3F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AC5CC" w14:textId="32EFEACC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2E4D4" w14:textId="49040B70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14898" w14:textId="3B379371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AD62C" w14:textId="11C6476E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6271F7C" w14:textId="18FE558B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EFDF84" w14:textId="43684143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EB460" w14:textId="3C599048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3AB685" w14:textId="6339365D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78D8AB" w14:textId="5EF79A58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1CF57B" w14:textId="161C2E56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0255F7" w14:textId="3E51E38C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2A895F5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8DBECE" w14:textId="3B5EA89D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DDC6C5" w14:textId="3566A664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1F368D" w14:textId="26CC8F47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7CA7E6" w14:textId="188DF504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41FE58" w14:textId="484D3903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73D00" w14:textId="383A4B2B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C7C0A54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A536D8" w14:textId="6EE00B25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35DFE7" w14:textId="5AEDC04F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B55D1" w14:textId="4C512584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815E9" w14:textId="3C299079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D3D1A" w14:textId="67CC435F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DBD6E" w14:textId="4363237D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268D42C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A050B9" w14:textId="5B021471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45B55D" w14:textId="49642085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4BA560" w14:textId="3CE32F7B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141FA0" w14:textId="351E1FE2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0E2F78" w14:textId="7DC2B6E0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3FC91D" w14:textId="29577A9B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913320F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74265F" w14:textId="5FDB9486" w:rsidR="004C192D" w:rsidRPr="00356A1D" w:rsidRDefault="008869A4" w:rsidP="00356A1D">
            <w:pPr>
              <w:pStyle w:val="Days"/>
            </w:pPr>
            <w:r>
              <w:t>S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F0B179" w14:textId="25A90365" w:rsidR="004C192D" w:rsidRPr="00356A1D" w:rsidRDefault="008869A4" w:rsidP="00356A1D">
            <w:pPr>
              <w:pStyle w:val="Days"/>
            </w:pPr>
            <w:r>
              <w:t>M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D55A2D" w14:textId="2ECC9A8A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F16DC6" w14:textId="22793A5D" w:rsidR="004C192D" w:rsidRPr="00356A1D" w:rsidRDefault="008869A4" w:rsidP="00356A1D">
            <w:pPr>
              <w:pStyle w:val="Days"/>
            </w:pPr>
            <w:r>
              <w:t>W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0D47D4" w14:textId="42D93044" w:rsidR="004C192D" w:rsidRPr="00356A1D" w:rsidRDefault="008869A4" w:rsidP="00356A1D">
            <w:pPr>
              <w:pStyle w:val="Days"/>
            </w:pPr>
            <w:r>
              <w:t>T</w:t>
            </w:r>
          </w:p>
        </w:tc>
        <w:tc>
          <w:tcPr>
            <w:tcW w:w="331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97671" w14:textId="01EA8412" w:rsidR="004C192D" w:rsidRPr="00356A1D" w:rsidRDefault="008869A4" w:rsidP="00356A1D">
            <w:pPr>
              <w:pStyle w:val="Days"/>
            </w:pPr>
            <w:r>
              <w:t>F</w:t>
            </w:r>
          </w:p>
        </w:tc>
        <w:tc>
          <w:tcPr>
            <w:tcW w:w="332" w:type="dxa"/>
            <w:tcBorders>
              <w:top w:val="single" w:sz="18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291B280" w14:textId="77777777" w:rsidR="004C192D" w:rsidRPr="00356A1D" w:rsidRDefault="004C192D" w:rsidP="00356A1D">
            <w:pPr>
              <w:pStyle w:val="Days"/>
            </w:pPr>
            <w:r w:rsidRPr="00356A1D">
              <w:t>S</w:t>
            </w:r>
          </w:p>
        </w:tc>
      </w:tr>
      <w:tr w:rsidR="004B4400" w:rsidRPr="00356A1D" w14:paraId="6AB09A47" w14:textId="77777777" w:rsidTr="005F74F7">
        <w:trPr>
          <w:trHeight w:val="40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50705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8B0D5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8C1AEC" w14:textId="501AC132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F1B8C9" w14:textId="2D726904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4AC3D3" w14:textId="69D0F927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473018" w14:textId="5BF2A079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3D0CFCA2" w14:textId="439E2CA1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44AC9E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9EF41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766F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592D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DFAAD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98DF7" w14:textId="262301CB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DB7F561" w14:textId="6BE54219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4D4A00" w14:textId="1E9BECCF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CD1F1" w14:textId="5ED88D53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AEF2A1" w14:textId="427CF7BC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9EC96E" w14:textId="4ED1F356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A24A9D" w14:textId="754EEFF4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55815" w14:textId="092670CA" w:rsidR="004B4400" w:rsidRPr="00356A1D" w:rsidRDefault="00A17D4B" w:rsidP="004B4400">
            <w:pPr>
              <w:pStyle w:val="Days"/>
            </w:pPr>
            <w:r>
              <w:t>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FE0D873" w14:textId="7B2A0992" w:rsidR="004B4400" w:rsidRPr="00356A1D" w:rsidRDefault="00A17D4B" w:rsidP="004B4400">
            <w:pPr>
              <w:pStyle w:val="Days"/>
            </w:pPr>
            <w:r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DC7DCF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3335D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661D00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354E7" w14:textId="16BE32D5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8CFBD5" w14:textId="2FD6B70F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A5F305" w14:textId="468E1F82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468DC16" w14:textId="37B18128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D00697" w14:textId="2FB4ADBB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99BD72" w14:textId="41799C60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5C283" w14:textId="7170E69D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03FE6C" w14:textId="134C09C7" w:rsidR="004B4400" w:rsidRPr="00356A1D" w:rsidRDefault="00A17D4B" w:rsidP="004B4400">
            <w:pPr>
              <w:pStyle w:val="Days"/>
            </w:pPr>
            <w:r>
              <w:t>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443F1D" w14:textId="671FCAC4" w:rsidR="004B4400" w:rsidRPr="00356A1D" w:rsidRDefault="00A17D4B" w:rsidP="004B4400">
            <w:pPr>
              <w:pStyle w:val="Days"/>
            </w:pPr>
            <w:r>
              <w:t>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2236191F" w14:textId="49B2B93D" w:rsidR="004B4400" w:rsidRPr="00356A1D" w:rsidRDefault="00A17D4B" w:rsidP="004B4400">
            <w:pPr>
              <w:pStyle w:val="Days"/>
            </w:pPr>
            <w: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06E8F15" w14:textId="0C951974" w:rsidR="004B4400" w:rsidRPr="00356A1D" w:rsidRDefault="00A17D4B" w:rsidP="004B4400">
            <w:pPr>
              <w:pStyle w:val="Days"/>
            </w:pPr>
            <w:r>
              <w:t>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3E3C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6509E" w14:textId="4EFE1C8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7F72AB" w14:textId="05995963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F0FF1" w14:textId="0E9E9A92" w:rsidR="004B4400" w:rsidRPr="00356A1D" w:rsidRDefault="00A17D4B" w:rsidP="004B4400">
            <w:pPr>
              <w:pStyle w:val="Days"/>
            </w:pPr>
            <w:r>
              <w:t>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37A46" w14:textId="10404EDF" w:rsidR="004B4400" w:rsidRPr="00356A1D" w:rsidRDefault="00A17D4B" w:rsidP="004B4400">
            <w:pPr>
              <w:pStyle w:val="Days"/>
            </w:pPr>
            <w:r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A6B496" w14:textId="41733091" w:rsidR="004B4400" w:rsidRPr="00356A1D" w:rsidRDefault="00A17D4B" w:rsidP="004B4400">
            <w:pPr>
              <w:pStyle w:val="Days"/>
            </w:pPr>
            <w:r>
              <w:t>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E6A9A5C" w14:textId="53FF6ADA" w:rsidR="004B4400" w:rsidRPr="00356A1D" w:rsidRDefault="00A17D4B" w:rsidP="004B4400">
            <w:pPr>
              <w:pStyle w:val="Days"/>
            </w:pPr>
            <w:r>
              <w:t>4</w:t>
            </w:r>
          </w:p>
        </w:tc>
      </w:tr>
      <w:tr w:rsidR="004B4400" w:rsidRPr="00356A1D" w14:paraId="322CA85D" w14:textId="77777777" w:rsidTr="00877271">
        <w:trPr>
          <w:trHeight w:val="40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1B945A" w14:textId="39806F01" w:rsidR="004B4400" w:rsidRPr="00356A1D" w:rsidRDefault="00895146" w:rsidP="004B4400">
            <w:pPr>
              <w:pStyle w:val="Days"/>
            </w:pPr>
            <w:r>
              <w:t>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16EC28" w14:textId="25CB813D" w:rsidR="004B4400" w:rsidRPr="00356A1D" w:rsidRDefault="00895146" w:rsidP="004B4400">
            <w:pPr>
              <w:pStyle w:val="Days"/>
            </w:pPr>
            <w:r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6E7B7E" w14:textId="5A541F44" w:rsidR="004B4400" w:rsidRPr="00356A1D" w:rsidRDefault="00895146" w:rsidP="004B4400">
            <w:pPr>
              <w:pStyle w:val="Days"/>
            </w:pPr>
            <w: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14847D20" w14:textId="05CEE077" w:rsidR="004B4400" w:rsidRPr="00356A1D" w:rsidRDefault="00895146" w:rsidP="004B4400">
            <w:pPr>
              <w:pStyle w:val="Days"/>
            </w:pPr>
            <w:r>
              <w:t>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C0E63A" w14:textId="68993549" w:rsidR="004B4400" w:rsidRPr="00356A1D" w:rsidRDefault="00895146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D225A" w14:textId="4556F55D" w:rsidR="004B4400" w:rsidRPr="00356A1D" w:rsidRDefault="00895146" w:rsidP="004B4400">
            <w:pPr>
              <w:pStyle w:val="Days"/>
            </w:pPr>
            <w:r>
              <w:t>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22BA407" w14:textId="23DC859B" w:rsidR="004B4400" w:rsidRPr="00356A1D" w:rsidRDefault="00895146" w:rsidP="004B4400">
            <w:pPr>
              <w:pStyle w:val="Days"/>
            </w:pPr>
            <w:r>
              <w:t>10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403F0A" w14:textId="18B57BB2" w:rsidR="004B4400" w:rsidRPr="00356A1D" w:rsidRDefault="00895146" w:rsidP="004B4400">
            <w:pPr>
              <w:pStyle w:val="Days"/>
            </w:pPr>
            <w:r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BF39B4" w14:textId="7B8D1FF9" w:rsidR="004B4400" w:rsidRPr="00356A1D" w:rsidRDefault="00895146" w:rsidP="004B4400">
            <w:pPr>
              <w:pStyle w:val="Days"/>
            </w:pPr>
            <w:r>
              <w:t>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157B6B" w14:textId="48A9D8CC" w:rsidR="004B4400" w:rsidRPr="00356A1D" w:rsidRDefault="00895146" w:rsidP="004B4400">
            <w:pPr>
              <w:pStyle w:val="Days"/>
            </w:pPr>
            <w:r>
              <w:t>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2C8738" w14:textId="0594B3FD" w:rsidR="004B4400" w:rsidRPr="00356A1D" w:rsidRDefault="00895146" w:rsidP="004B4400">
            <w:pPr>
              <w:pStyle w:val="Days"/>
            </w:pPr>
            <w:r>
              <w:t>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4C56E5" w14:textId="35D405BA" w:rsidR="004B4400" w:rsidRPr="00356A1D" w:rsidRDefault="00895146" w:rsidP="004B4400">
            <w:pPr>
              <w:pStyle w:val="Days"/>
            </w:pPr>
            <w:r>
              <w:t>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6EAE6A14" w14:textId="06E359B9" w:rsidR="004B4400" w:rsidRPr="00356A1D" w:rsidRDefault="00895146" w:rsidP="004B4400">
            <w:pPr>
              <w:pStyle w:val="Days"/>
            </w:pPr>
            <w:r>
              <w:t>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342867C5" w14:textId="1FE375F5" w:rsidR="004B4400" w:rsidRPr="00356A1D" w:rsidRDefault="00895146" w:rsidP="004B4400">
            <w:pPr>
              <w:pStyle w:val="Days"/>
            </w:pPr>
            <w:r>
              <w:t>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21B6A1" w14:textId="4B70A09C" w:rsidR="004B4400" w:rsidRPr="00356A1D" w:rsidRDefault="00D43FFE" w:rsidP="004B4400">
            <w:pPr>
              <w:pStyle w:val="Days"/>
            </w:pPr>
            <w: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6167EB98" w14:textId="1C9DC0CB" w:rsidR="004B4400" w:rsidRPr="00356A1D" w:rsidRDefault="00D43FFE" w:rsidP="004B4400">
            <w:pPr>
              <w:pStyle w:val="Days"/>
            </w:pPr>
            <w:r>
              <w:t>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60D65" w14:textId="12F4B158" w:rsidR="004B4400" w:rsidRPr="00356A1D" w:rsidRDefault="00D43FFE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CBA1A" w14:textId="619367A3" w:rsidR="004B4400" w:rsidRPr="00356A1D" w:rsidRDefault="00D43FFE" w:rsidP="004B4400">
            <w:pPr>
              <w:pStyle w:val="Days"/>
            </w:pPr>
            <w:r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7C4C30" w14:textId="3E520A8A" w:rsidR="004B4400" w:rsidRPr="00356A1D" w:rsidRDefault="00D43FFE" w:rsidP="004B4400">
            <w:pPr>
              <w:pStyle w:val="Days"/>
            </w:pPr>
            <w:r>
              <w:t>10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83B7FD" w14:textId="6DA4DEAC" w:rsidR="004B4400" w:rsidRPr="00356A1D" w:rsidRDefault="00D43FFE" w:rsidP="004B4400">
            <w:pPr>
              <w:pStyle w:val="Days"/>
            </w:pPr>
            <w:r>
              <w:t>11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33623A1" w14:textId="2DE72F03" w:rsidR="004B4400" w:rsidRPr="00356A1D" w:rsidRDefault="00D43FFE" w:rsidP="004B4400">
            <w:pPr>
              <w:pStyle w:val="Days"/>
            </w:pPr>
            <w:r>
              <w:t>12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4F018C3D" w14:textId="46E49B1E" w:rsidR="004B4400" w:rsidRPr="00FD5E22" w:rsidRDefault="00D43FFE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6DD536" w14:textId="1B52AE3A" w:rsidR="004B4400" w:rsidRPr="00356A1D" w:rsidRDefault="00D43FFE" w:rsidP="004B4400">
            <w:pPr>
              <w:pStyle w:val="Days"/>
            </w:pPr>
            <w:r>
              <w:t>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9922F3" w14:textId="71EE5E32" w:rsidR="004B4400" w:rsidRPr="00356A1D" w:rsidRDefault="00D43FFE" w:rsidP="004B4400">
            <w:pPr>
              <w:pStyle w:val="Days"/>
            </w:pPr>
            <w:r>
              <w:t>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DEB62A" w14:textId="0E91F31B" w:rsidR="004B4400" w:rsidRPr="00356A1D" w:rsidRDefault="00D43FFE" w:rsidP="004B4400">
            <w:pPr>
              <w:pStyle w:val="Days"/>
            </w:pPr>
            <w:r>
              <w:t>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70FF6D0E" w14:textId="69BF991D" w:rsidR="004B4400" w:rsidRPr="00356A1D" w:rsidRDefault="00D43FFE" w:rsidP="004B4400">
            <w:pPr>
              <w:pStyle w:val="Days"/>
            </w:pPr>
            <w:r>
              <w:t>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079F69" w14:textId="2277C50A" w:rsidR="004B4400" w:rsidRPr="00356A1D" w:rsidRDefault="00D43FFE" w:rsidP="004B4400">
            <w:pPr>
              <w:pStyle w:val="Days"/>
            </w:pPr>
            <w:r>
              <w:t>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97B3338" w14:textId="7672949B" w:rsidR="004B4400" w:rsidRPr="00356A1D" w:rsidRDefault="00D43FFE" w:rsidP="004B4400">
            <w:pPr>
              <w:pStyle w:val="Days"/>
            </w:pPr>
            <w:r>
              <w:t>10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68CE67" w14:textId="3CCF67A4" w:rsidR="004B4400" w:rsidRPr="00356A1D" w:rsidRDefault="00D43FFE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C2FDD7" w14:textId="3A4DEEFF" w:rsidR="004B4400" w:rsidRPr="00356A1D" w:rsidRDefault="00D43FFE" w:rsidP="004B4400">
            <w:pPr>
              <w:pStyle w:val="Days"/>
            </w:pPr>
            <w:r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90F254" w14:textId="0BC2C9A9" w:rsidR="004B4400" w:rsidRPr="00356A1D" w:rsidRDefault="00D43FFE" w:rsidP="004B4400">
            <w:pPr>
              <w:pStyle w:val="Days"/>
            </w:pPr>
            <w:r>
              <w:t>10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AD5675" w14:textId="033847CF" w:rsidR="004B4400" w:rsidRPr="00356A1D" w:rsidRDefault="00D43FFE" w:rsidP="004B4400">
            <w:pPr>
              <w:pStyle w:val="Days"/>
            </w:pPr>
            <w:r>
              <w:t>11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DAAD74" w14:textId="199047E1" w:rsidR="004B4400" w:rsidRPr="00356A1D" w:rsidRDefault="00D43FFE" w:rsidP="004B4400">
            <w:pPr>
              <w:pStyle w:val="Days"/>
            </w:pPr>
            <w:r>
              <w:t>12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D2B28" w14:textId="2B0A406A" w:rsidR="004B4400" w:rsidRPr="00356A1D" w:rsidRDefault="00D43FFE" w:rsidP="004B4400">
            <w:pPr>
              <w:pStyle w:val="Days"/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4AD8C94" w14:textId="7A6F309D" w:rsidR="004B4400" w:rsidRPr="00356A1D" w:rsidRDefault="00D43FFE" w:rsidP="004B4400">
            <w:pPr>
              <w:pStyle w:val="Days"/>
            </w:pPr>
            <w:r>
              <w:t>14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F6C496" w14:textId="7551DFC1" w:rsidR="004B4400" w:rsidRPr="00356A1D" w:rsidRDefault="00D43FFE" w:rsidP="004B4400">
            <w:pPr>
              <w:pStyle w:val="Days"/>
            </w:pPr>
            <w:r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65E07885" w14:textId="20BCF9F8" w:rsidR="004B4400" w:rsidRPr="00FD5E22" w:rsidRDefault="00D43FFE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7C71D6" w14:textId="62A7182F" w:rsidR="004B4400" w:rsidRPr="00356A1D" w:rsidRDefault="00D43FFE" w:rsidP="004B4400">
            <w:pPr>
              <w:pStyle w:val="Days"/>
            </w:pPr>
            <w:r>
              <w:t>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00"/>
          </w:tcPr>
          <w:p w14:paraId="142811AF" w14:textId="207BDF8D" w:rsidR="004B4400" w:rsidRPr="00356A1D" w:rsidRDefault="00D43FFE" w:rsidP="004B4400">
            <w:pPr>
              <w:pStyle w:val="Days"/>
            </w:pPr>
            <w:r>
              <w:t>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B32A0" w14:textId="5438C3E5" w:rsidR="004B4400" w:rsidRPr="00356A1D" w:rsidRDefault="00D43FFE" w:rsidP="004B4400">
            <w:pPr>
              <w:pStyle w:val="Days"/>
            </w:pPr>
            <w:r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20BF9" w14:textId="3658F566" w:rsidR="004B4400" w:rsidRPr="00356A1D" w:rsidRDefault="00D43FFE" w:rsidP="004B4400">
            <w:pPr>
              <w:pStyle w:val="Days"/>
            </w:pPr>
            <w:r>
              <w:t>10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1624639" w14:textId="6E8E9850" w:rsidR="004B4400" w:rsidRPr="00356A1D" w:rsidRDefault="00D43FFE" w:rsidP="004B4400">
            <w:pPr>
              <w:pStyle w:val="Days"/>
            </w:pPr>
            <w:r>
              <w:t>11</w:t>
            </w:r>
          </w:p>
        </w:tc>
      </w:tr>
      <w:tr w:rsidR="004B4400" w:rsidRPr="00356A1D" w14:paraId="7A087AEC" w14:textId="77777777" w:rsidTr="000D37C9">
        <w:trPr>
          <w:trHeight w:val="40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43BF57" w14:textId="7E4E1018" w:rsidR="004B4400" w:rsidRPr="00356A1D" w:rsidRDefault="004B4400" w:rsidP="004B4400">
            <w:pPr>
              <w:pStyle w:val="Days"/>
            </w:pPr>
            <w:r w:rsidRPr="004A7FA4">
              <w:t>1</w:t>
            </w:r>
            <w:r w:rsidR="00895146">
              <w:t>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063DB" w14:textId="0FD3579E" w:rsidR="004B4400" w:rsidRPr="00356A1D" w:rsidRDefault="00895146" w:rsidP="004B4400">
            <w:pPr>
              <w:pStyle w:val="Days"/>
            </w:pPr>
            <w:r>
              <w:t>12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D3925D" w14:textId="0ECACDFA" w:rsidR="004B4400" w:rsidRPr="00356A1D" w:rsidRDefault="00895146" w:rsidP="004B4400">
            <w:pPr>
              <w:pStyle w:val="Days"/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A2D067" w14:textId="05169198" w:rsidR="004B4400" w:rsidRPr="00356A1D" w:rsidRDefault="00895146" w:rsidP="004B4400">
            <w:pPr>
              <w:pStyle w:val="Days"/>
            </w:pPr>
            <w:r>
              <w:t>14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21D85C" w14:textId="301B46D4" w:rsidR="004B4400" w:rsidRPr="00356A1D" w:rsidRDefault="00895146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60C32" w14:textId="710460B3" w:rsidR="004B4400" w:rsidRPr="00356A1D" w:rsidRDefault="00895146" w:rsidP="004B4400">
            <w:pPr>
              <w:pStyle w:val="Days"/>
            </w:pPr>
            <w:r>
              <w:t>16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57BEE501" w14:textId="604D3077" w:rsidR="004B4400" w:rsidRPr="00356A1D" w:rsidRDefault="00895146" w:rsidP="004B4400">
            <w:pPr>
              <w:pStyle w:val="Days"/>
            </w:pPr>
            <w:r>
              <w:t>17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644788" w14:textId="351165E5" w:rsidR="004B4400" w:rsidRPr="00356A1D" w:rsidRDefault="00895146" w:rsidP="004B4400">
            <w:pPr>
              <w:pStyle w:val="Days"/>
            </w:pPr>
            <w:r>
              <w:t>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190307" w14:textId="4E454B06" w:rsidR="004B4400" w:rsidRPr="00356A1D" w:rsidRDefault="00895146" w:rsidP="004B4400">
            <w:pPr>
              <w:pStyle w:val="Days"/>
            </w:pPr>
            <w:r>
              <w:t>10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95D61E" w14:textId="42F3FE93" w:rsidR="004B4400" w:rsidRPr="00356A1D" w:rsidRDefault="00895146" w:rsidP="004B4400">
            <w:pPr>
              <w:pStyle w:val="Days"/>
            </w:pPr>
            <w:r>
              <w:t>11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442E0B" w14:textId="051B1254" w:rsidR="004B4400" w:rsidRPr="00356A1D" w:rsidRDefault="00895146" w:rsidP="004B4400">
            <w:pPr>
              <w:pStyle w:val="Days"/>
            </w:pPr>
            <w:r>
              <w:t>12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A71A1D" w14:textId="58F16F3E" w:rsidR="004B4400" w:rsidRPr="00356A1D" w:rsidRDefault="00895146" w:rsidP="004B4400">
            <w:pPr>
              <w:pStyle w:val="Days"/>
            </w:pPr>
            <w:r>
              <w:t>13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A19444" w14:textId="0EA811F9" w:rsidR="004B4400" w:rsidRPr="00356A1D" w:rsidRDefault="00895146" w:rsidP="004B4400">
            <w:pPr>
              <w:pStyle w:val="Days"/>
            </w:pPr>
            <w:r>
              <w:t>14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CC1C45A" w14:textId="2CF2CAE2" w:rsidR="004B4400" w:rsidRPr="00356A1D" w:rsidRDefault="00895146" w:rsidP="004B4400">
            <w:pPr>
              <w:pStyle w:val="Days"/>
            </w:pPr>
            <w:r>
              <w:t>15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968DC2" w14:textId="306A4BCF" w:rsidR="004B4400" w:rsidRPr="00356A1D" w:rsidRDefault="004B4400" w:rsidP="004B4400">
            <w:pPr>
              <w:pStyle w:val="Days"/>
            </w:pPr>
            <w:r w:rsidRPr="00950401">
              <w:t>1</w:t>
            </w:r>
            <w:r w:rsidR="00D43FFE">
              <w:t>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915E1" w14:textId="22DBEFFE" w:rsidR="004B4400" w:rsidRPr="00356A1D" w:rsidRDefault="00D43FFE" w:rsidP="004B4400">
            <w:pPr>
              <w:pStyle w:val="Days"/>
            </w:pPr>
            <w:r>
              <w:t>14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5940BD" w14:textId="3FB055C3" w:rsidR="004B4400" w:rsidRPr="00356A1D" w:rsidRDefault="00D43FFE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1570FE" w14:textId="274C3E25" w:rsidR="004B4400" w:rsidRPr="00356A1D" w:rsidRDefault="00D43FFE" w:rsidP="004B4400">
            <w:pPr>
              <w:pStyle w:val="Days"/>
            </w:pPr>
            <w:r>
              <w:t>16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9CB469" w14:textId="06805112" w:rsidR="004B4400" w:rsidRPr="00356A1D" w:rsidRDefault="00D43FFE" w:rsidP="004B4400">
            <w:pPr>
              <w:pStyle w:val="Days"/>
            </w:pPr>
            <w:r>
              <w:t>17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C20ED0" w14:textId="66E5CD51" w:rsidR="004B4400" w:rsidRPr="00356A1D" w:rsidRDefault="00D43FFE" w:rsidP="004B4400">
            <w:pPr>
              <w:pStyle w:val="Days"/>
            </w:pPr>
            <w:r>
              <w:t>18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CBF2658" w14:textId="4A6158AF" w:rsidR="004B4400" w:rsidRPr="00356A1D" w:rsidRDefault="00D43FFE" w:rsidP="004B4400">
            <w:pPr>
              <w:pStyle w:val="Days"/>
            </w:pPr>
            <w:r>
              <w:t>19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2EBD35" w14:textId="587C4EBB" w:rsidR="004B4400" w:rsidRPr="00356A1D" w:rsidRDefault="004B4400" w:rsidP="004B4400">
            <w:pPr>
              <w:pStyle w:val="Days"/>
            </w:pPr>
            <w:r w:rsidRPr="005B6C72">
              <w:t>1</w:t>
            </w:r>
            <w:r w:rsidR="00D43FFE">
              <w:t>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D7FC8" w14:textId="7D409762" w:rsidR="004B4400" w:rsidRPr="00356A1D" w:rsidRDefault="00D43FFE" w:rsidP="004B4400">
            <w:pPr>
              <w:pStyle w:val="Days"/>
            </w:pPr>
            <w:r>
              <w:t>12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BBFA4A" w14:textId="4AFCCDAA" w:rsidR="004B4400" w:rsidRPr="00356A1D" w:rsidRDefault="00D43FFE" w:rsidP="004B4400">
            <w:pPr>
              <w:pStyle w:val="Days"/>
            </w:pPr>
            <w:r>
              <w:t>13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7DD289" w14:textId="520D2CEB" w:rsidR="004B4400" w:rsidRPr="00356A1D" w:rsidRDefault="00D43FFE" w:rsidP="004B4400">
            <w:pPr>
              <w:pStyle w:val="Days"/>
            </w:pPr>
            <w:r>
              <w:t>14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0289BD" w14:textId="44BB3FC3" w:rsidR="004B4400" w:rsidRPr="00356A1D" w:rsidRDefault="00D43FFE" w:rsidP="004B4400">
            <w:pPr>
              <w:pStyle w:val="Days"/>
            </w:pPr>
            <w:r>
              <w:t>15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6B0BCD" w14:textId="058E4EE0" w:rsidR="004B4400" w:rsidRPr="00356A1D" w:rsidRDefault="00D43FFE" w:rsidP="004B4400">
            <w:pPr>
              <w:pStyle w:val="Days"/>
            </w:pPr>
            <w:r>
              <w:t>16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3B07FC8" w14:textId="2F3198C0" w:rsidR="004B4400" w:rsidRPr="00356A1D" w:rsidRDefault="00D43FFE" w:rsidP="004B4400">
            <w:pPr>
              <w:pStyle w:val="Days"/>
            </w:pPr>
            <w:r>
              <w:t>17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22D9FE" w14:textId="4D50F019" w:rsidR="004B4400" w:rsidRPr="00356A1D" w:rsidRDefault="00D43FFE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11EA45" w14:textId="12BA698E" w:rsidR="004B4400" w:rsidRPr="00356A1D" w:rsidRDefault="00D43FFE" w:rsidP="004B4400">
            <w:pPr>
              <w:pStyle w:val="Days"/>
            </w:pPr>
            <w:r>
              <w:t>16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5542CB" w14:textId="63546B28" w:rsidR="004B4400" w:rsidRPr="00356A1D" w:rsidRDefault="00D43FFE" w:rsidP="004B4400">
            <w:pPr>
              <w:pStyle w:val="Days"/>
            </w:pPr>
            <w:r>
              <w:t>17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F0248A" w14:textId="1121F507" w:rsidR="004B4400" w:rsidRPr="00356A1D" w:rsidRDefault="00D43FFE" w:rsidP="004B4400">
            <w:pPr>
              <w:pStyle w:val="Days"/>
            </w:pPr>
            <w:r>
              <w:t>18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B67DDA" w14:textId="6B48CF7B" w:rsidR="004B4400" w:rsidRPr="00356A1D" w:rsidRDefault="00D43FFE" w:rsidP="004B4400">
            <w:pPr>
              <w:pStyle w:val="Days"/>
            </w:pPr>
            <w:r>
              <w:t>19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06E51E" w14:textId="088B017D" w:rsidR="004B4400" w:rsidRPr="00356A1D" w:rsidRDefault="00D43FFE" w:rsidP="004B4400">
            <w:pPr>
              <w:pStyle w:val="Days"/>
            </w:pPr>
            <w:r>
              <w:t>20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56909BD5" w14:textId="2C664006" w:rsidR="004B4400" w:rsidRPr="00356A1D" w:rsidRDefault="00D43FFE" w:rsidP="004B4400">
            <w:pPr>
              <w:pStyle w:val="Days"/>
            </w:pPr>
            <w:r>
              <w:t>21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B71A24" w14:textId="22512132" w:rsidR="004B4400" w:rsidRPr="00356A1D" w:rsidRDefault="004B4400" w:rsidP="004B4400">
            <w:pPr>
              <w:pStyle w:val="Days"/>
            </w:pPr>
            <w:r w:rsidRPr="00F23B5B">
              <w:t>1</w:t>
            </w:r>
            <w:r w:rsidR="00D43FFE">
              <w:t>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28FCC" w14:textId="56D56270" w:rsidR="004B4400" w:rsidRPr="00356A1D" w:rsidRDefault="00D43FFE" w:rsidP="004B4400">
            <w:pPr>
              <w:pStyle w:val="Days"/>
            </w:pPr>
            <w:r>
              <w:t>13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037234" w14:textId="40BE989F" w:rsidR="004B4400" w:rsidRPr="00356A1D" w:rsidRDefault="00D43FFE" w:rsidP="004B4400">
            <w:pPr>
              <w:pStyle w:val="Days"/>
            </w:pPr>
            <w:r>
              <w:t>14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4120B6" w14:textId="518BAD92" w:rsidR="004B4400" w:rsidRPr="00356A1D" w:rsidRDefault="00D43FFE" w:rsidP="004B4400">
            <w:pPr>
              <w:pStyle w:val="Days"/>
            </w:pPr>
            <w:r>
              <w:t>15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90CE92" w14:textId="39D723E7" w:rsidR="004B4400" w:rsidRPr="00356A1D" w:rsidRDefault="00D43FFE" w:rsidP="004B4400">
            <w:pPr>
              <w:pStyle w:val="Days"/>
            </w:pPr>
            <w:r>
              <w:t>16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517274" w14:textId="0D5E5A9E" w:rsidR="004B4400" w:rsidRPr="00356A1D" w:rsidRDefault="00D43FFE" w:rsidP="004B4400">
            <w:pPr>
              <w:pStyle w:val="Days"/>
            </w:pPr>
            <w:r>
              <w:t>17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7EA0CDEA" w14:textId="3FB79D35" w:rsidR="004B4400" w:rsidRPr="00356A1D" w:rsidRDefault="00D43FFE" w:rsidP="004B4400">
            <w:pPr>
              <w:pStyle w:val="Days"/>
            </w:pPr>
            <w:r>
              <w:t>18</w:t>
            </w:r>
          </w:p>
        </w:tc>
      </w:tr>
      <w:tr w:rsidR="004B4400" w:rsidRPr="00356A1D" w14:paraId="03AC8EEA" w14:textId="77777777" w:rsidTr="00281259">
        <w:trPr>
          <w:trHeight w:val="40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60A5BF" w14:textId="5C9C28BF" w:rsidR="004B4400" w:rsidRPr="00356A1D" w:rsidRDefault="00895146" w:rsidP="004B4400">
            <w:pPr>
              <w:pStyle w:val="Days"/>
            </w:pPr>
            <w:r>
              <w:t>18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C36D86" w14:textId="70F93E41" w:rsidR="004B4400" w:rsidRPr="00356A1D" w:rsidRDefault="00895146" w:rsidP="004B4400">
            <w:pPr>
              <w:pStyle w:val="Days"/>
            </w:pPr>
            <w:r>
              <w:t>19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4D7F0E" w14:textId="57C230C4" w:rsidR="004B4400" w:rsidRPr="00356A1D" w:rsidRDefault="00895146" w:rsidP="004B4400">
            <w:pPr>
              <w:pStyle w:val="Days"/>
            </w:pPr>
            <w:r>
              <w:t>20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FF99A" w14:textId="6C90C02E" w:rsidR="004B4400" w:rsidRPr="00356A1D" w:rsidRDefault="00895146" w:rsidP="004B4400">
            <w:pPr>
              <w:pStyle w:val="Days"/>
            </w:pPr>
            <w:r>
              <w:t>21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E767A8" w14:textId="45CC1290" w:rsidR="004B4400" w:rsidRPr="00356A1D" w:rsidRDefault="00895146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0624A" w14:textId="0A4B5AAA" w:rsidR="004B4400" w:rsidRPr="00356A1D" w:rsidRDefault="00895146" w:rsidP="004B4400">
            <w:pPr>
              <w:pStyle w:val="Days"/>
            </w:pPr>
            <w:r>
              <w:t>23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33476496" w14:textId="198BB89C" w:rsidR="004B4400" w:rsidRPr="00356A1D" w:rsidRDefault="00895146" w:rsidP="004B4400">
            <w:pPr>
              <w:pStyle w:val="Days"/>
            </w:pPr>
            <w:r>
              <w:t>24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A8EB4" w14:textId="0AE13FD5" w:rsidR="004B4400" w:rsidRPr="00356A1D" w:rsidRDefault="00895146" w:rsidP="004B4400">
            <w:pPr>
              <w:pStyle w:val="Days"/>
            </w:pPr>
            <w:r>
              <w:t>16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7182C8" w14:textId="6A6FB20A" w:rsidR="004B4400" w:rsidRPr="00356A1D" w:rsidRDefault="00895146" w:rsidP="004B4400">
            <w:pPr>
              <w:pStyle w:val="Days"/>
            </w:pPr>
            <w:r>
              <w:t>17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30202" w14:textId="064AE645" w:rsidR="004B4400" w:rsidRPr="00356A1D" w:rsidRDefault="00895146" w:rsidP="004B4400">
            <w:pPr>
              <w:pStyle w:val="Days"/>
            </w:pPr>
            <w:r>
              <w:t>18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0C7EB" w14:textId="6589EFD7" w:rsidR="004B4400" w:rsidRPr="00356A1D" w:rsidRDefault="00895146" w:rsidP="004B4400">
            <w:pPr>
              <w:pStyle w:val="Days"/>
            </w:pPr>
            <w:r>
              <w:t>19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E236E6" w14:textId="3B1FD27C" w:rsidR="004B4400" w:rsidRPr="00356A1D" w:rsidRDefault="00895146" w:rsidP="004B4400">
            <w:pPr>
              <w:pStyle w:val="Days"/>
            </w:pPr>
            <w:r>
              <w:t>20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60D5B2" w14:textId="6D579075" w:rsidR="004B4400" w:rsidRPr="00356A1D" w:rsidRDefault="00895146" w:rsidP="004B4400">
            <w:pPr>
              <w:pStyle w:val="Days"/>
            </w:pPr>
            <w:r>
              <w:t>21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61F2D3B8" w14:textId="55C92A99" w:rsidR="004B4400" w:rsidRPr="00356A1D" w:rsidRDefault="00895146" w:rsidP="004B4400">
            <w:pPr>
              <w:pStyle w:val="Days"/>
            </w:pPr>
            <w:r>
              <w:t>22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B133AE" w14:textId="32DCC3CA" w:rsidR="004B4400" w:rsidRPr="00356A1D" w:rsidRDefault="004B4400" w:rsidP="004B4400">
            <w:pPr>
              <w:pStyle w:val="Days"/>
            </w:pPr>
            <w:r w:rsidRPr="00950401">
              <w:t>2</w:t>
            </w:r>
            <w:r w:rsidR="00D43FFE">
              <w:t>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185B07" w14:textId="53CD6325" w:rsidR="004B4400" w:rsidRPr="00356A1D" w:rsidRDefault="00D43FFE" w:rsidP="004B4400">
            <w:pPr>
              <w:pStyle w:val="Days"/>
            </w:pPr>
            <w:r>
              <w:t>21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68D396" w14:textId="37E434F4" w:rsidR="004B4400" w:rsidRPr="00356A1D" w:rsidRDefault="00D43FFE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8A1C99" w14:textId="1F4660F0" w:rsidR="004B4400" w:rsidRPr="00356A1D" w:rsidRDefault="00D43FFE" w:rsidP="004B4400">
            <w:pPr>
              <w:pStyle w:val="Days"/>
            </w:pPr>
            <w:r>
              <w:t>23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780434" w14:textId="341B5BB3" w:rsidR="004B4400" w:rsidRPr="00356A1D" w:rsidRDefault="00D43FFE" w:rsidP="004B4400">
            <w:pPr>
              <w:pStyle w:val="Days"/>
            </w:pPr>
            <w:r>
              <w:t>24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3D462AF0" w14:textId="71B131D9" w:rsidR="004B4400" w:rsidRPr="00356A1D" w:rsidRDefault="00D43FFE" w:rsidP="004B4400">
            <w:pPr>
              <w:pStyle w:val="Days"/>
            </w:pPr>
            <w:r>
              <w:t>25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7EA102E" w14:textId="71BF921E" w:rsidR="004B4400" w:rsidRPr="00356A1D" w:rsidRDefault="00D43FFE" w:rsidP="004B4400">
            <w:pPr>
              <w:pStyle w:val="Days"/>
            </w:pPr>
            <w:r>
              <w:t>26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7B8A20" w14:textId="37192F27" w:rsidR="004B4400" w:rsidRPr="00356A1D" w:rsidRDefault="004B4400" w:rsidP="004B4400">
            <w:pPr>
              <w:pStyle w:val="Days"/>
            </w:pPr>
            <w:r w:rsidRPr="005B6C72">
              <w:t>1</w:t>
            </w:r>
            <w:r w:rsidR="00D43FFE">
              <w:t>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EF087" w14:textId="2414560A" w:rsidR="004B4400" w:rsidRPr="00356A1D" w:rsidRDefault="00D43FFE" w:rsidP="004B4400">
            <w:pPr>
              <w:pStyle w:val="Days"/>
            </w:pPr>
            <w:r>
              <w:t>19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0E2B1C" w14:textId="099ED5CA" w:rsidR="004B4400" w:rsidRPr="00356A1D" w:rsidRDefault="00D43FFE" w:rsidP="004B4400">
            <w:pPr>
              <w:pStyle w:val="Days"/>
            </w:pPr>
            <w:r>
              <w:t>20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989044" w14:textId="7CA6A72B" w:rsidR="004B4400" w:rsidRPr="00356A1D" w:rsidRDefault="00D43FFE" w:rsidP="004B4400">
            <w:pPr>
              <w:pStyle w:val="Days"/>
            </w:pPr>
            <w:r>
              <w:t>21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E331EE" w14:textId="762A7B50" w:rsidR="004B4400" w:rsidRPr="00356A1D" w:rsidRDefault="00D43FFE" w:rsidP="004B4400">
            <w:pPr>
              <w:pStyle w:val="Days"/>
            </w:pPr>
            <w:r>
              <w:t>22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F5E44" w14:textId="4F3CD1E8" w:rsidR="004B4400" w:rsidRPr="00356A1D" w:rsidRDefault="00D43FFE" w:rsidP="004B4400">
            <w:pPr>
              <w:pStyle w:val="Days"/>
            </w:pPr>
            <w:r>
              <w:t>23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00D01246" w14:textId="5BF4D53D" w:rsidR="004B4400" w:rsidRPr="00356A1D" w:rsidRDefault="00D43FFE" w:rsidP="004B4400">
            <w:pPr>
              <w:pStyle w:val="Days"/>
            </w:pPr>
            <w:r>
              <w:t>24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59CA6A" w14:textId="58320A7F" w:rsidR="004B4400" w:rsidRPr="00356A1D" w:rsidRDefault="00D43FFE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B72D30" w14:textId="5CA820F9" w:rsidR="004B4400" w:rsidRPr="00356A1D" w:rsidRDefault="00D43FFE" w:rsidP="004B4400">
            <w:pPr>
              <w:pStyle w:val="Days"/>
            </w:pPr>
            <w:r>
              <w:t>23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4D3FDC" w14:textId="228BF77F" w:rsidR="004B4400" w:rsidRPr="00356A1D" w:rsidRDefault="00D43FFE" w:rsidP="004B4400">
            <w:pPr>
              <w:pStyle w:val="Days"/>
            </w:pPr>
            <w:r>
              <w:t>24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97C850" w14:textId="056246DF" w:rsidR="004B4400" w:rsidRPr="00356A1D" w:rsidRDefault="00D43FFE" w:rsidP="004B4400">
            <w:pPr>
              <w:pStyle w:val="Days"/>
            </w:pPr>
            <w:r>
              <w:t>25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ECACC1" w14:textId="2E6CC6E6" w:rsidR="004B4400" w:rsidRPr="00356A1D" w:rsidRDefault="00D43FFE" w:rsidP="004B4400">
            <w:pPr>
              <w:pStyle w:val="Days"/>
            </w:pPr>
            <w:r>
              <w:t>26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1FAC6685" w14:textId="08D02D81" w:rsidR="004B4400" w:rsidRPr="00356A1D" w:rsidRDefault="00D43FFE" w:rsidP="004B4400">
            <w:pPr>
              <w:pStyle w:val="Days"/>
            </w:pPr>
            <w:r>
              <w:t>27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33E5C047" w14:textId="70DF228E" w:rsidR="004B4400" w:rsidRPr="00356A1D" w:rsidRDefault="00D43FFE" w:rsidP="004B4400">
            <w:pPr>
              <w:pStyle w:val="Days"/>
            </w:pPr>
            <w:r>
              <w:t>28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0E33F8" w14:textId="316AD029" w:rsidR="004B4400" w:rsidRPr="00356A1D" w:rsidRDefault="00D43FFE" w:rsidP="004B4400">
            <w:pPr>
              <w:pStyle w:val="Days"/>
            </w:pPr>
            <w:r>
              <w:t>19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EC7236" w14:textId="5D349B62" w:rsidR="004B4400" w:rsidRPr="00356A1D" w:rsidRDefault="00D43FFE" w:rsidP="004B4400">
            <w:pPr>
              <w:pStyle w:val="Days"/>
            </w:pPr>
            <w:r>
              <w:t>20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E62F2D" w14:textId="0E175218" w:rsidR="004B4400" w:rsidRPr="00356A1D" w:rsidRDefault="00D43FFE" w:rsidP="004B4400">
            <w:pPr>
              <w:pStyle w:val="Days"/>
            </w:pPr>
            <w:r>
              <w:t>21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C959D" w14:textId="111D3C85" w:rsidR="004B4400" w:rsidRPr="00356A1D" w:rsidRDefault="00D43FFE" w:rsidP="004B4400">
            <w:pPr>
              <w:pStyle w:val="Days"/>
            </w:pPr>
            <w:r>
              <w:t>22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4475B" w14:textId="6292AD15" w:rsidR="004B4400" w:rsidRPr="00356A1D" w:rsidRDefault="00D43FFE" w:rsidP="004B4400">
            <w:pPr>
              <w:pStyle w:val="Days"/>
            </w:pPr>
            <w:r>
              <w:t>23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3A62450E" w14:textId="0D6BCE34" w:rsidR="004B4400" w:rsidRPr="00356A1D" w:rsidRDefault="00D43FFE" w:rsidP="004B4400">
            <w:pPr>
              <w:pStyle w:val="Days"/>
            </w:pPr>
            <w:r>
              <w:t>24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66FFF024" w14:textId="39A03B2F" w:rsidR="004B4400" w:rsidRPr="00356A1D" w:rsidRDefault="00D43FFE" w:rsidP="004B4400">
            <w:pPr>
              <w:pStyle w:val="Days"/>
            </w:pPr>
            <w:r>
              <w:t>25</w:t>
            </w:r>
          </w:p>
        </w:tc>
      </w:tr>
      <w:tr w:rsidR="004B4400" w:rsidRPr="00356A1D" w14:paraId="59D12D2E" w14:textId="77777777" w:rsidTr="00281259">
        <w:trPr>
          <w:trHeight w:val="40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F367D3" w14:textId="4DBA307C" w:rsidR="004B4400" w:rsidRPr="00356A1D" w:rsidRDefault="00D43FFE" w:rsidP="004B4400">
            <w:pPr>
              <w:pStyle w:val="Days"/>
            </w:pPr>
            <w:r>
              <w:t>25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E2C1B3" w14:textId="17F50D1B" w:rsidR="004B4400" w:rsidRPr="00356A1D" w:rsidRDefault="00895146" w:rsidP="004B4400">
            <w:pPr>
              <w:pStyle w:val="Days"/>
            </w:pPr>
            <w:r>
              <w:t>26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DC4C6" w14:textId="5B929AFB" w:rsidR="004B4400" w:rsidRPr="00356A1D" w:rsidRDefault="00895146" w:rsidP="004B4400">
            <w:pPr>
              <w:pStyle w:val="Days"/>
            </w:pPr>
            <w:r>
              <w:t>27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E2A41D" w14:textId="6E825A72" w:rsidR="004B4400" w:rsidRPr="00356A1D" w:rsidRDefault="00895146" w:rsidP="004B4400">
            <w:pPr>
              <w:pStyle w:val="Days"/>
            </w:pPr>
            <w:r>
              <w:t>28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BED19D" w14:textId="7ECB1278" w:rsidR="004B4400" w:rsidRPr="00356A1D" w:rsidRDefault="00895146" w:rsidP="004B4400">
            <w:pPr>
              <w:pStyle w:val="Days"/>
            </w:pPr>
            <w:r>
              <w:t>29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517C4F26" w14:textId="7441CDAF" w:rsidR="004B4400" w:rsidRPr="00356A1D" w:rsidRDefault="00895146" w:rsidP="004B4400">
            <w:pPr>
              <w:pStyle w:val="Days"/>
            </w:pPr>
            <w:r>
              <w:t>30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8F539DA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B919E3" w14:textId="7ED060EA" w:rsidR="004B4400" w:rsidRPr="00356A1D" w:rsidRDefault="004B4400" w:rsidP="004B4400">
            <w:pPr>
              <w:pStyle w:val="Days"/>
            </w:pPr>
            <w:r w:rsidRPr="00792617">
              <w:t>2</w:t>
            </w:r>
            <w:r w:rsidR="00895146">
              <w:t>3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23146B" w14:textId="0B0DEF47" w:rsidR="004B4400" w:rsidRPr="00356A1D" w:rsidRDefault="00895146" w:rsidP="004B4400">
            <w:pPr>
              <w:pStyle w:val="Days"/>
            </w:pPr>
            <w:r>
              <w:t>24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D34FD8" w14:textId="4B814EA4" w:rsidR="004B4400" w:rsidRPr="00356A1D" w:rsidRDefault="00895146" w:rsidP="004B4400">
            <w:pPr>
              <w:pStyle w:val="Days"/>
            </w:pPr>
            <w:r>
              <w:t>25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AAFECA" w14:textId="1CB9C8D1" w:rsidR="004B4400" w:rsidRPr="00356A1D" w:rsidRDefault="00895146" w:rsidP="004B4400">
            <w:pPr>
              <w:pStyle w:val="Days"/>
            </w:pPr>
            <w:r>
              <w:t>26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FD65BF" w14:textId="0CCFDE50" w:rsidR="004B4400" w:rsidRPr="00356A1D" w:rsidRDefault="00895146" w:rsidP="004B4400">
            <w:pPr>
              <w:pStyle w:val="Days"/>
            </w:pPr>
            <w:r>
              <w:t>27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31352C7A" w14:textId="7E2B50E3" w:rsidR="004B4400" w:rsidRPr="00356A1D" w:rsidRDefault="00895146" w:rsidP="004B4400">
            <w:pPr>
              <w:pStyle w:val="Days"/>
            </w:pPr>
            <w:r>
              <w:t>28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5FF800DC" w14:textId="31A7C71A" w:rsidR="004B4400" w:rsidRPr="00356A1D" w:rsidRDefault="00895146" w:rsidP="004B4400">
            <w:pPr>
              <w:pStyle w:val="Days"/>
            </w:pPr>
            <w:r>
              <w:t>29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45EF22" w14:textId="31016FAA" w:rsidR="004B4400" w:rsidRPr="00356A1D" w:rsidRDefault="004B4400" w:rsidP="004B4400">
            <w:pPr>
              <w:pStyle w:val="Days"/>
            </w:pPr>
            <w:r w:rsidRPr="00950401">
              <w:t>2</w:t>
            </w:r>
            <w:r w:rsidR="00D43FFE">
              <w:t>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3C4D1" w14:textId="12D02E45" w:rsidR="004B4400" w:rsidRPr="00356A1D" w:rsidRDefault="00D43FFE" w:rsidP="004B4400">
            <w:pPr>
              <w:pStyle w:val="Days"/>
            </w:pPr>
            <w:r>
              <w:t>28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D25B1E" w14:textId="6A6BD398" w:rsidR="004B4400" w:rsidRPr="00356A1D" w:rsidRDefault="00D43FFE" w:rsidP="004B4400">
            <w:pPr>
              <w:pStyle w:val="Days"/>
            </w:pPr>
            <w:r>
              <w:t>29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FE7BE4" w14:textId="5910E534" w:rsidR="004B4400" w:rsidRPr="00356A1D" w:rsidRDefault="00D43FFE" w:rsidP="004B4400">
            <w:pPr>
              <w:pStyle w:val="Days"/>
            </w:pPr>
            <w:r>
              <w:t>30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E3CC8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ACDDA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4B2830D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E65955" w14:textId="40770FC7" w:rsidR="004B4400" w:rsidRPr="00356A1D" w:rsidRDefault="004B4400" w:rsidP="004B4400">
            <w:pPr>
              <w:pStyle w:val="Days"/>
            </w:pPr>
            <w:r w:rsidRPr="005B6C72">
              <w:t>2</w:t>
            </w:r>
            <w:r w:rsidR="00D43FFE">
              <w:t>5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FDF8AF" w14:textId="32A5292C" w:rsidR="004B4400" w:rsidRPr="00356A1D" w:rsidRDefault="00D43FFE" w:rsidP="004B4400">
            <w:pPr>
              <w:pStyle w:val="Days"/>
            </w:pPr>
            <w:r>
              <w:t>26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A0D25" w14:textId="4EB1626F" w:rsidR="004B4400" w:rsidRPr="00356A1D" w:rsidRDefault="00D43FFE" w:rsidP="004B4400">
            <w:pPr>
              <w:pStyle w:val="Days"/>
            </w:pPr>
            <w:r>
              <w:t>27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7076D" w14:textId="78C54743" w:rsidR="004B4400" w:rsidRPr="00356A1D" w:rsidRDefault="00D43FFE" w:rsidP="004B4400">
            <w:pPr>
              <w:pStyle w:val="Days"/>
            </w:pPr>
            <w:r>
              <w:t>28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84C947" w14:textId="7A437FB8" w:rsidR="004B4400" w:rsidRPr="00356A1D" w:rsidRDefault="00D43FFE" w:rsidP="004B4400">
            <w:pPr>
              <w:pStyle w:val="Days"/>
            </w:pPr>
            <w:r>
              <w:t>29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2D050"/>
          </w:tcPr>
          <w:p w14:paraId="692A52C0" w14:textId="4CB54D14" w:rsidR="004B4400" w:rsidRPr="00356A1D" w:rsidRDefault="00D43FFE" w:rsidP="004B4400">
            <w:pPr>
              <w:pStyle w:val="Days"/>
            </w:pPr>
            <w:r>
              <w:t>30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7B5852A" w14:textId="50DF2B9E" w:rsidR="004B4400" w:rsidRPr="00356A1D" w:rsidRDefault="00D43FFE" w:rsidP="004B4400">
            <w:pPr>
              <w:pStyle w:val="Days"/>
            </w:pPr>
            <w:r>
              <w:t>31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C267F0" w14:textId="460FF895" w:rsidR="004B4400" w:rsidRPr="00356A1D" w:rsidRDefault="004B4400" w:rsidP="004B4400">
            <w:pPr>
              <w:pStyle w:val="Days"/>
            </w:pPr>
            <w:r w:rsidRPr="00283CCD">
              <w:t>2</w:t>
            </w:r>
            <w:r w:rsidR="00D43FFE">
              <w:t>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1A2733" w14:textId="700038C5" w:rsidR="004B4400" w:rsidRPr="00356A1D" w:rsidRDefault="00D43FFE" w:rsidP="004B4400">
            <w:pPr>
              <w:pStyle w:val="Days"/>
            </w:pPr>
            <w:r>
              <w:t>30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5E8E2A" w14:textId="3D88CD0A" w:rsidR="004B4400" w:rsidRPr="00356A1D" w:rsidRDefault="00D43FFE" w:rsidP="004B4400">
            <w:pPr>
              <w:pStyle w:val="Days"/>
            </w:pPr>
            <w:r>
              <w:t>31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80DBC4" w14:textId="442EC73C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BC75E" w14:textId="519E110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9C40D4" w14:textId="3800174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2870037F" w14:textId="7689E18C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2E9FD" w14:textId="6B9C06FF" w:rsidR="004B4400" w:rsidRPr="00356A1D" w:rsidRDefault="004B4400" w:rsidP="004B4400">
            <w:pPr>
              <w:pStyle w:val="Days"/>
            </w:pPr>
            <w:r w:rsidRPr="00F23B5B">
              <w:t>2</w:t>
            </w:r>
            <w:r w:rsidR="00D43FFE">
              <w:t>6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177A5B" w14:textId="00E2A3AF" w:rsidR="004B4400" w:rsidRPr="00356A1D" w:rsidRDefault="00D43FFE" w:rsidP="004B4400">
            <w:pPr>
              <w:pStyle w:val="Days"/>
            </w:pPr>
            <w:r>
              <w:t>27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BDE12E" w14:textId="341D2E2C" w:rsidR="004B4400" w:rsidRPr="00356A1D" w:rsidRDefault="00D43FFE" w:rsidP="004B4400">
            <w:pPr>
              <w:pStyle w:val="Days"/>
            </w:pPr>
            <w:r>
              <w:t>28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747FAC" w14:textId="495FBF04" w:rsidR="004B4400" w:rsidRPr="00356A1D" w:rsidRDefault="00D43FFE" w:rsidP="004B4400">
            <w:pPr>
              <w:pStyle w:val="Days"/>
            </w:pPr>
            <w:r>
              <w:t>29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52BAC8" w14:textId="3A11DA5E" w:rsidR="004B4400" w:rsidRPr="00356A1D" w:rsidRDefault="00D43FFE" w:rsidP="004B4400">
            <w:pPr>
              <w:pStyle w:val="Days"/>
            </w:pPr>
            <w:r>
              <w:t>30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D46791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D9D9D9" w:themeColor="background1" w:themeShade="D9"/>
            </w:tcBorders>
          </w:tcPr>
          <w:p w14:paraId="1F960882" w14:textId="77777777" w:rsidR="004B4400" w:rsidRPr="00356A1D" w:rsidRDefault="004B4400" w:rsidP="004B4400">
            <w:pPr>
              <w:pStyle w:val="Days"/>
            </w:pPr>
          </w:p>
        </w:tc>
      </w:tr>
      <w:tr w:rsidR="004B4400" w:rsidRPr="00356A1D" w14:paraId="0128B482" w14:textId="77777777" w:rsidTr="00877271">
        <w:trPr>
          <w:trHeight w:val="40"/>
        </w:trPr>
        <w:tc>
          <w:tcPr>
            <w:tcW w:w="330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8BF2244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7925B6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4C949F1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926A659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AC891A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B888E0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50BDA4FE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166F872F" w14:textId="407820D4" w:rsidR="004B4400" w:rsidRPr="00356A1D" w:rsidRDefault="004B4400" w:rsidP="004B4400">
            <w:pPr>
              <w:pStyle w:val="Days"/>
            </w:pPr>
            <w:r>
              <w:t>3</w:t>
            </w:r>
            <w:r w:rsidR="00895146">
              <w:t>0</w:t>
            </w: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194B3" w:themeFill="accent5" w:themeFillTint="99"/>
          </w:tcPr>
          <w:p w14:paraId="4FA1C08F" w14:textId="48E79C4C" w:rsidR="004B4400" w:rsidRPr="00FD5E22" w:rsidRDefault="00895146" w:rsidP="004B4400">
            <w:pPr>
              <w:pStyle w:val="Days"/>
              <w:rPr>
                <w:b/>
                <w:bCs/>
                <w:sz w:val="20"/>
                <w:szCs w:val="20"/>
              </w:rPr>
            </w:pPr>
            <w:r w:rsidRPr="00FD5E22"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B65076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3DDA42B4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93DBB05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503CA18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410DBBD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6EC145A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9D5941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19F1690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0F3174D9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775C56D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2C7C3DD0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355C27F5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2B75C237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5FA87425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5C7CAA2C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3599480E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546E146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1E11B30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280DAD78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2FC4A897" w14:textId="3A987722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2684741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4266318E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6587EBF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2A73C18A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</w:tcPr>
          <w:p w14:paraId="35D49311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</w:tcPr>
          <w:p w14:paraId="371AB50A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18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14:paraId="16A00D8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14:paraId="15331C01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14:paraId="64C61BCB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14:paraId="1F2514E3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14:paraId="6C9F0FA5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4" w:space="0" w:color="D9D9D9" w:themeColor="background1" w:themeShade="D9"/>
            </w:tcBorders>
            <w:vAlign w:val="bottom"/>
          </w:tcPr>
          <w:p w14:paraId="2D281C36" w14:textId="77777777" w:rsidR="004B4400" w:rsidRPr="00356A1D" w:rsidRDefault="004B4400" w:rsidP="004B4400">
            <w:pPr>
              <w:pStyle w:val="Days"/>
            </w:pPr>
          </w:p>
        </w:tc>
        <w:tc>
          <w:tcPr>
            <w:tcW w:w="33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18" w:space="0" w:color="D9D9D9" w:themeColor="background1" w:themeShade="D9"/>
              <w:right w:val="single" w:sz="18" w:space="0" w:color="D9D9D9" w:themeColor="background1" w:themeShade="D9"/>
            </w:tcBorders>
            <w:vAlign w:val="bottom"/>
          </w:tcPr>
          <w:p w14:paraId="76CF136A" w14:textId="77777777" w:rsidR="004B4400" w:rsidRPr="00356A1D" w:rsidRDefault="004B4400" w:rsidP="004B4400">
            <w:pPr>
              <w:pStyle w:val="Days"/>
            </w:pPr>
          </w:p>
        </w:tc>
      </w:tr>
    </w:tbl>
    <w:p w14:paraId="11A1A164" w14:textId="77777777" w:rsidR="00F059BC" w:rsidRPr="00AA023A" w:rsidRDefault="00F059BC">
      <w:pPr>
        <w:rPr>
          <w:sz w:val="10"/>
        </w:rPr>
      </w:pPr>
    </w:p>
    <w:sectPr w:rsidR="00F059BC" w:rsidRPr="00AA023A" w:rsidSect="00E46FF5">
      <w:pgSz w:w="15840" w:h="12240" w:orient="landscape"/>
      <w:pgMar w:top="1080" w:right="936" w:bottom="0" w:left="93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A7C0" w14:textId="77777777" w:rsidR="007229A9" w:rsidRDefault="007229A9">
      <w:pPr>
        <w:spacing w:before="0" w:after="0"/>
      </w:pPr>
      <w:r>
        <w:separator/>
      </w:r>
    </w:p>
  </w:endnote>
  <w:endnote w:type="continuationSeparator" w:id="0">
    <w:p w14:paraId="6F39132D" w14:textId="77777777" w:rsidR="007229A9" w:rsidRDefault="007229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AE9A" w14:textId="77777777" w:rsidR="007229A9" w:rsidRDefault="007229A9">
      <w:pPr>
        <w:spacing w:before="0" w:after="0"/>
      </w:pPr>
      <w:r>
        <w:separator/>
      </w:r>
    </w:p>
  </w:footnote>
  <w:footnote w:type="continuationSeparator" w:id="0">
    <w:p w14:paraId="74E00222" w14:textId="77777777" w:rsidR="007229A9" w:rsidRDefault="007229A9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1/31/2021"/>
    <w:docVar w:name="MonthEnd10" w:val="10/31/2021"/>
    <w:docVar w:name="MonthEnd11" w:val="11/30/2021"/>
    <w:docVar w:name="MonthEnd12" w:val="12/31/2021"/>
    <w:docVar w:name="MonthEnd2" w:val="2/28/2021"/>
    <w:docVar w:name="MonthEnd3" w:val="3/31/2021"/>
    <w:docVar w:name="MonthEnd4" w:val="4/30/2021"/>
    <w:docVar w:name="MonthEnd5" w:val="5/31/2021"/>
    <w:docVar w:name="MonthEnd6" w:val="6/30/2021"/>
    <w:docVar w:name="MonthEnd7" w:val="7/31/2021"/>
    <w:docVar w:name="MonthEnd8" w:val="8/31/2021"/>
    <w:docVar w:name="MonthEnd9" w:val="9/30/2021"/>
    <w:docVar w:name="Months" w:val="12"/>
    <w:docVar w:name="MonthStart1" w:val="1/1/2021"/>
    <w:docVar w:name="MonthStart10" w:val="10/1/2021"/>
    <w:docVar w:name="MonthStart11" w:val="11/1/2021"/>
    <w:docVar w:name="MonthStart12" w:val="12/1/2021"/>
    <w:docVar w:name="MonthStart2" w:val="2/1/2021"/>
    <w:docVar w:name="MonthStart3" w:val="3/1/2021"/>
    <w:docVar w:name="MonthStart4" w:val="4/1/2021"/>
    <w:docVar w:name="MonthStart5" w:val="5/1/2021"/>
    <w:docVar w:name="MonthStart6" w:val="6/1/2021"/>
    <w:docVar w:name="MonthStart7" w:val="7/1/2021"/>
    <w:docVar w:name="MonthStart8" w:val="8/1/2021"/>
    <w:docVar w:name="MonthStart9" w:val="9/1/2021"/>
    <w:docVar w:name="MonthStartLast" w:val="12/1/2021"/>
    <w:docVar w:name="WeekStart" w:val="Sunday"/>
  </w:docVars>
  <w:rsids>
    <w:rsidRoot w:val="00E05C00"/>
    <w:rsid w:val="000049EC"/>
    <w:rsid w:val="00033FB1"/>
    <w:rsid w:val="00091AA1"/>
    <w:rsid w:val="001148F2"/>
    <w:rsid w:val="00123990"/>
    <w:rsid w:val="001B403C"/>
    <w:rsid w:val="00205BD2"/>
    <w:rsid w:val="00281259"/>
    <w:rsid w:val="002A24DF"/>
    <w:rsid w:val="002D440E"/>
    <w:rsid w:val="00302DA6"/>
    <w:rsid w:val="00320481"/>
    <w:rsid w:val="003211AD"/>
    <w:rsid w:val="00324A16"/>
    <w:rsid w:val="00356A1D"/>
    <w:rsid w:val="00390B73"/>
    <w:rsid w:val="003A462B"/>
    <w:rsid w:val="00415B8B"/>
    <w:rsid w:val="0044141D"/>
    <w:rsid w:val="004B4400"/>
    <w:rsid w:val="004C192D"/>
    <w:rsid w:val="0056703D"/>
    <w:rsid w:val="005D0963"/>
    <w:rsid w:val="005F74F7"/>
    <w:rsid w:val="00607191"/>
    <w:rsid w:val="00622478"/>
    <w:rsid w:val="006362B9"/>
    <w:rsid w:val="006D12F7"/>
    <w:rsid w:val="007229A9"/>
    <w:rsid w:val="00783D64"/>
    <w:rsid w:val="00814610"/>
    <w:rsid w:val="0083094F"/>
    <w:rsid w:val="00877271"/>
    <w:rsid w:val="008869A4"/>
    <w:rsid w:val="00895146"/>
    <w:rsid w:val="008A59BB"/>
    <w:rsid w:val="008B1632"/>
    <w:rsid w:val="008C282A"/>
    <w:rsid w:val="008E0CE1"/>
    <w:rsid w:val="008E5EBD"/>
    <w:rsid w:val="008E7F13"/>
    <w:rsid w:val="008F2846"/>
    <w:rsid w:val="00917A83"/>
    <w:rsid w:val="00933D56"/>
    <w:rsid w:val="00950BF4"/>
    <w:rsid w:val="009F4120"/>
    <w:rsid w:val="00A17D4B"/>
    <w:rsid w:val="00A64891"/>
    <w:rsid w:val="00AA023A"/>
    <w:rsid w:val="00AA72CC"/>
    <w:rsid w:val="00B15C3F"/>
    <w:rsid w:val="00B21CB7"/>
    <w:rsid w:val="00B727BC"/>
    <w:rsid w:val="00B92748"/>
    <w:rsid w:val="00BC5DAE"/>
    <w:rsid w:val="00C07812"/>
    <w:rsid w:val="00C31138"/>
    <w:rsid w:val="00C37ABD"/>
    <w:rsid w:val="00C50B42"/>
    <w:rsid w:val="00C6126B"/>
    <w:rsid w:val="00C8535B"/>
    <w:rsid w:val="00CC3D3C"/>
    <w:rsid w:val="00CF226E"/>
    <w:rsid w:val="00CF7D05"/>
    <w:rsid w:val="00D11E31"/>
    <w:rsid w:val="00D43FFE"/>
    <w:rsid w:val="00D726AE"/>
    <w:rsid w:val="00DD1038"/>
    <w:rsid w:val="00DE1B3B"/>
    <w:rsid w:val="00E01846"/>
    <w:rsid w:val="00E05C00"/>
    <w:rsid w:val="00E17B9A"/>
    <w:rsid w:val="00E31DD1"/>
    <w:rsid w:val="00E46FF5"/>
    <w:rsid w:val="00F059BC"/>
    <w:rsid w:val="00F41A33"/>
    <w:rsid w:val="00FC3951"/>
    <w:rsid w:val="00FD5E22"/>
    <w:rsid w:val="383E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2F613"/>
  <w15:docId w15:val="{3CC23712-D9A5-412B-94BB-C642FE72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891"/>
  </w:style>
  <w:style w:type="paragraph" w:styleId="Heading1">
    <w:name w:val="heading 1"/>
    <w:basedOn w:val="Date"/>
    <w:link w:val="Heading1Char"/>
    <w:uiPriority w:val="2"/>
    <w:qFormat/>
    <w:pPr>
      <w:keepNext/>
      <w:keepLines/>
      <w:spacing w:before="60" w:after="60"/>
      <w:ind w:left="115" w:right="115"/>
      <w:outlineLvl w:val="0"/>
    </w:pPr>
    <w:rPr>
      <w:rFonts w:asciiTheme="majorHAnsi" w:eastAsiaTheme="majorEastAsia" w:hAnsiTheme="majorHAnsi" w:cstheme="majorBidi"/>
      <w:caps/>
      <w:sz w:val="24"/>
      <w:szCs w:val="32"/>
    </w:rPr>
  </w:style>
  <w:style w:type="paragraph" w:styleId="Heading2">
    <w:name w:val="heading 2"/>
    <w:basedOn w:val="Normal"/>
    <w:link w:val="Heading2Char"/>
    <w:uiPriority w:val="2"/>
    <w:unhideWhenUsed/>
    <w:qFormat/>
    <w:pPr>
      <w:keepNext/>
      <w:keepLines/>
      <w:spacing w:before="100" w:after="0"/>
      <w:ind w:left="115" w:right="115"/>
      <w:outlineLvl w:val="1"/>
    </w:pPr>
    <w:rPr>
      <w:rFonts w:asciiTheme="majorHAnsi" w:eastAsiaTheme="majorEastAsia" w:hAnsiTheme="majorHAnsi" w:cstheme="majorBidi"/>
      <w:caps/>
      <w:color w:val="262626" w:themeColor="text1" w:themeTint="D9"/>
      <w:spacing w:val="2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2"/>
    <w:unhideWhenUsed/>
    <w:qFormat/>
    <w:rsid w:val="00B727BC"/>
    <w:pPr>
      <w:keepNext/>
      <w:keepLines/>
      <w:spacing w:before="80" w:after="0"/>
      <w:ind w:left="115" w:right="115"/>
      <w:outlineLvl w:val="2"/>
    </w:pPr>
    <w:rPr>
      <w:rFonts w:asciiTheme="majorHAnsi" w:eastAsiaTheme="majorEastAsia" w:hAnsiTheme="majorHAnsi" w:cstheme="majorBidi"/>
      <w:b/>
      <w:caps/>
      <w:color w:val="000000" w:themeColor="text1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pPr>
      <w:spacing w:before="0" w:after="80"/>
      <w:ind w:left="115"/>
    </w:pPr>
    <w:rPr>
      <w:rFonts w:asciiTheme="majorHAnsi" w:eastAsiaTheme="majorEastAsia" w:hAnsiTheme="majorHAnsi" w:cstheme="majorBidi"/>
      <w:caps/>
      <w:color w:val="262626" w:themeColor="text1" w:themeTint="D9"/>
      <w:spacing w:val="60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color w:val="262626" w:themeColor="text1" w:themeTint="D9"/>
      <w:spacing w:val="60"/>
      <w:kern w:val="28"/>
      <w:sz w:val="52"/>
    </w:rPr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customStyle="1" w:styleId="EventPlannerTable">
    <w:name w:val="Event Planner Table"/>
    <w:basedOn w:val="TableNormal"/>
    <w:uiPriority w:val="99"/>
    <w:pPr>
      <w:spacing w:after="0"/>
    </w:pPr>
    <w:tblPr>
      <w:tblBorders>
        <w:insideH w:val="single" w:sz="24" w:space="0" w:color="FFFFFF" w:themeColor="background1"/>
        <w:insideV w:val="single" w:sz="2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FormText">
    <w:name w:val="Form Text"/>
    <w:basedOn w:val="Normal"/>
    <w:uiPriority w:val="3"/>
    <w:qFormat/>
    <w:pPr>
      <w:spacing w:before="60" w:after="60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4"/>
    </w:rPr>
  </w:style>
  <w:style w:type="paragraph" w:styleId="NoSpacing">
    <w:name w:val="No Spacing"/>
    <w:uiPriority w:val="36"/>
    <w:semiHidden/>
    <w:pPr>
      <w:spacing w:before="0" w:after="0"/>
    </w:pPr>
  </w:style>
  <w:style w:type="character" w:customStyle="1" w:styleId="Heading3Char">
    <w:name w:val="Heading 3 Char"/>
    <w:basedOn w:val="DefaultParagraphFont"/>
    <w:link w:val="Heading3"/>
    <w:uiPriority w:val="2"/>
    <w:rsid w:val="00B727BC"/>
    <w:rPr>
      <w:rFonts w:asciiTheme="majorHAnsi" w:eastAsiaTheme="majorEastAsia" w:hAnsiTheme="majorHAnsi" w:cstheme="majorBidi"/>
      <w:b/>
      <w:caps/>
      <w:color w:val="000000" w:themeColor="text1"/>
      <w:sz w:val="22"/>
      <w:szCs w:val="24"/>
    </w:rPr>
  </w:style>
  <w:style w:type="paragraph" w:customStyle="1" w:styleId="TableText">
    <w:name w:val="Table Text"/>
    <w:basedOn w:val="Normal"/>
    <w:uiPriority w:val="7"/>
    <w:qFormat/>
    <w:rsid w:val="00B727BC"/>
    <w:pPr>
      <w:spacing w:before="80"/>
      <w:ind w:left="115" w:right="11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customStyle="1" w:styleId="Days">
    <w:name w:val="Days"/>
    <w:basedOn w:val="Normal"/>
    <w:uiPriority w:val="9"/>
    <w:qFormat/>
    <w:pPr>
      <w:spacing w:before="60" w:after="0"/>
      <w:jc w:val="center"/>
    </w:pPr>
    <w:rPr>
      <w:rFonts w:asciiTheme="majorHAnsi" w:eastAsiaTheme="majorEastAsia" w:hAnsiTheme="majorHAnsi" w:cstheme="majorBidi"/>
    </w:rPr>
  </w:style>
  <w:style w:type="paragraph" w:customStyle="1" w:styleId="Dates">
    <w:name w:val="Dates"/>
    <w:basedOn w:val="Normal"/>
    <w:uiPriority w:val="11"/>
    <w:qFormat/>
    <w:pPr>
      <w:spacing w:before="20" w:after="20"/>
      <w:jc w:val="center"/>
    </w:pPr>
    <w:rPr>
      <w:color w:val="262626" w:themeColor="text1" w:themeTint="D9"/>
    </w:rPr>
  </w:style>
  <w:style w:type="paragraph" w:customStyle="1" w:styleId="Months">
    <w:name w:val="Months"/>
    <w:basedOn w:val="Normal"/>
    <w:uiPriority w:val="8"/>
    <w:qFormat/>
    <w:pPr>
      <w:keepNext/>
      <w:spacing w:before="80"/>
      <w:ind w:left="115" w:right="115"/>
    </w:pPr>
    <w:rPr>
      <w:rFonts w:asciiTheme="majorHAnsi" w:eastAsiaTheme="majorEastAsia" w:hAnsiTheme="majorHAnsi" w:cstheme="majorBidi"/>
      <w:caps/>
      <w:color w:val="262626" w:themeColor="text1" w:themeTint="D9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</w:rPr>
  </w:style>
  <w:style w:type="character" w:customStyle="1" w:styleId="DateChar1">
    <w:name w:val="Date Char1"/>
    <w:basedOn w:val="DefaultParagraphFont"/>
    <w:uiPriority w:val="1"/>
    <w:semiHidden/>
  </w:style>
  <w:style w:type="character" w:customStyle="1" w:styleId="BalloonTextChar1">
    <w:name w:val="Balloon Text Char1"/>
    <w:basedOn w:val="DefaultParagraphFont"/>
    <w:uiPriority w:val="99"/>
    <w:semiHidden/>
    <w:rPr>
      <w:rFonts w:ascii="Tahoma" w:hAnsi="Tahoma" w:cs="Tahoma"/>
      <w:sz w:val="16"/>
    </w:r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4891"/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4891"/>
  </w:style>
  <w:style w:type="character" w:customStyle="1" w:styleId="Heading2Char">
    <w:name w:val="Heading 2 Char"/>
    <w:basedOn w:val="DefaultParagraphFont"/>
    <w:link w:val="Heading2"/>
    <w:uiPriority w:val="2"/>
    <w:rPr>
      <w:rFonts w:asciiTheme="majorHAnsi" w:eastAsiaTheme="majorEastAsia" w:hAnsiTheme="majorHAnsi" w:cstheme="majorBidi"/>
      <w:caps/>
      <w:color w:val="262626" w:themeColor="text1" w:themeTint="D9"/>
      <w:spacing w:val="20"/>
      <w:sz w:val="22"/>
      <w:szCs w:val="26"/>
    </w:rPr>
  </w:style>
  <w:style w:type="character" w:customStyle="1" w:styleId="Heading1Char">
    <w:name w:val="Heading 1 Char"/>
    <w:basedOn w:val="DefaultParagraphFont"/>
    <w:link w:val="Heading1"/>
    <w:uiPriority w:val="2"/>
    <w:rPr>
      <w:rFonts w:asciiTheme="majorHAnsi" w:eastAsiaTheme="majorEastAsia" w:hAnsiTheme="majorHAnsi" w:cstheme="majorBidi"/>
      <w:caps/>
      <w:sz w:val="24"/>
      <w:szCs w:val="32"/>
    </w:rPr>
  </w:style>
  <w:style w:type="paragraph" w:styleId="Date">
    <w:name w:val="Date"/>
    <w:basedOn w:val="Normal"/>
    <w:next w:val="Normal"/>
    <w:link w:val="DateChar"/>
    <w:uiPriority w:val="1"/>
    <w:semiHidden/>
    <w:unhideWhenUsed/>
    <w:qFormat/>
  </w:style>
  <w:style w:type="character" w:customStyle="1" w:styleId="DateChar">
    <w:name w:val="Date Char"/>
    <w:basedOn w:val="DefaultParagraphFont"/>
    <w:link w:val="Date"/>
    <w:uiPriority w:val="1"/>
    <w:semiHidden/>
  </w:style>
  <w:style w:type="table" w:customStyle="1" w:styleId="CalendarTable">
    <w:name w:val="Calendar Table"/>
    <w:basedOn w:val="TableNormal"/>
    <w:uiPriority w:val="99"/>
    <w:pPr>
      <w:spacing w:before="0" w:after="0"/>
    </w:pPr>
    <w:rPr>
      <w:color w:val="404040" w:themeColor="text1" w:themeTint="BF"/>
      <w:szCs w:val="22"/>
      <w:lang w:eastAsia="en-US"/>
    </w:rPr>
    <w:tblPr>
      <w:jc w:val="center"/>
      <w:tblCellMar>
        <w:left w:w="0" w:type="dxa"/>
        <w:right w:w="0" w:type="dxa"/>
      </w:tblCellMar>
    </w:tblPr>
    <w:trPr>
      <w:jc w:val="center"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3867d4ed-60be-46a2-b841-1d6649c523b1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dgley\AppData\Roaming\Microsoft\Templates\Event%20planner.dotx" TargetMode="External"/></Relationships>
</file>

<file path=word/theme/theme1.xml><?xml version="1.0" encoding="utf-8"?>
<a:theme xmlns:a="http://schemas.openxmlformats.org/drawingml/2006/main" name="Office Theme">
  <a:themeElements>
    <a:clrScheme name="Event Planner">
      <a:dk1>
        <a:sysClr val="windowText" lastClr="000000"/>
      </a:dk1>
      <a:lt1>
        <a:sysClr val="window" lastClr="FFFFFF"/>
      </a:lt1>
      <a:dk2>
        <a:srgbClr val="231F44"/>
      </a:dk2>
      <a:lt2>
        <a:srgbClr val="F5F2F2"/>
      </a:lt2>
      <a:accent1>
        <a:srgbClr val="42BFEB"/>
      </a:accent1>
      <a:accent2>
        <a:srgbClr val="72D936"/>
      </a:accent2>
      <a:accent3>
        <a:srgbClr val="FF8021"/>
      </a:accent3>
      <a:accent4>
        <a:srgbClr val="937CD0"/>
      </a:accent4>
      <a:accent5>
        <a:srgbClr val="E84D81"/>
      </a:accent5>
      <a:accent6>
        <a:srgbClr val="FFB300"/>
      </a:accent6>
      <a:hlink>
        <a:srgbClr val="42BFEB"/>
      </a:hlink>
      <a:folHlink>
        <a:srgbClr val="937CD0"/>
      </a:folHlink>
    </a:clrScheme>
    <a:fontScheme name="Event Planner">
      <a:majorFont>
        <a:latin typeface="Trebuchet MS"/>
        <a:ea typeface=""/>
        <a:cs typeface=""/>
      </a:majorFont>
      <a:minorFont>
        <a:latin typeface="Centur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C9DE4-161B-4B33-BB2B-8B4144339E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F3D155-E571-4074-ADCC-A85818F149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26DD648E-22CD-4746-B40B-D865F6665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E7D07D-6F86-404B-902F-F8F3508A99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Event planner</Template>
  <TotalTime>65</TotalTime>
  <Pages>1</Pages>
  <Words>544</Words>
  <Characters>1159</Characters>
  <Application>Microsoft Office Word</Application>
  <DocSecurity>0</DocSecurity>
  <Lines>647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Tuneisha Hedgley</dc:creator>
  <cp:keywords/>
  <cp:lastModifiedBy>Melissa Maxwell</cp:lastModifiedBy>
  <cp:revision>2</cp:revision>
  <dcterms:created xsi:type="dcterms:W3CDTF">2026-09-25T20:21:00Z</dcterms:created>
  <dcterms:modified xsi:type="dcterms:W3CDTF">2026-09-25T20:21:00Z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